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4F0B31" w14:textId="77777777" w:rsidR="000D2B58" w:rsidRPr="000D2B58" w:rsidRDefault="000D2B58" w:rsidP="000D2B58">
      <w:pPr>
        <w:rPr>
          <w:rFonts w:ascii="Book Antiqua" w:eastAsia="Calibri" w:hAnsi="Book Antiqua"/>
          <w:i/>
          <w:sz w:val="22"/>
          <w:szCs w:val="22"/>
        </w:rPr>
      </w:pPr>
    </w:p>
    <w:p w14:paraId="6AC894DE" w14:textId="77777777" w:rsidR="009468C7" w:rsidRDefault="009468C7" w:rsidP="009468C7">
      <w:pPr>
        <w:pStyle w:val="TitoloDoc"/>
        <w:jc w:val="right"/>
        <w:outlineLvl w:val="0"/>
        <w:rPr>
          <w:b w:val="0"/>
          <w:sz w:val="22"/>
          <w:szCs w:val="22"/>
        </w:rPr>
      </w:pPr>
      <w:r w:rsidRPr="00B42CC2">
        <w:rPr>
          <w:noProof/>
        </w:rPr>
        <w:drawing>
          <wp:inline distT="0" distB="0" distL="0" distR="0" wp14:anchorId="170FC92A" wp14:editId="44FB550C">
            <wp:extent cx="2423160" cy="1021080"/>
            <wp:effectExtent l="0" t="0" r="0" b="0"/>
            <wp:docPr id="19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3EA35" w14:textId="77777777" w:rsidR="009468C7" w:rsidRPr="00475815" w:rsidRDefault="009468C7" w:rsidP="009468C7">
      <w:pPr>
        <w:pStyle w:val="Versdoc"/>
      </w:pPr>
    </w:p>
    <w:p w14:paraId="2D3CB9EA" w14:textId="77777777" w:rsidR="009468C7" w:rsidRDefault="009468C7" w:rsidP="009468C7">
      <w:pPr>
        <w:pStyle w:val="TitoloDoc"/>
        <w:jc w:val="right"/>
        <w:outlineLvl w:val="0"/>
        <w:rPr>
          <w:noProof/>
        </w:rPr>
      </w:pPr>
      <w:r w:rsidRPr="00B42CC2">
        <w:rPr>
          <w:noProof/>
        </w:rPr>
        <w:drawing>
          <wp:inline distT="0" distB="0" distL="0" distR="0" wp14:anchorId="7D508C2C" wp14:editId="161E680D">
            <wp:extent cx="2529840" cy="541020"/>
            <wp:effectExtent l="0" t="0" r="0" b="0"/>
            <wp:docPr id="18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50480" w14:textId="77777777" w:rsidR="009468C7" w:rsidRDefault="009468C7" w:rsidP="009468C7">
      <w:pPr>
        <w:pStyle w:val="Versdoc"/>
      </w:pPr>
    </w:p>
    <w:p w14:paraId="747A68B4" w14:textId="77777777" w:rsidR="009468C7" w:rsidRPr="00916BC3" w:rsidRDefault="009468C7" w:rsidP="009468C7">
      <w:pPr>
        <w:jc w:val="center"/>
        <w:rPr>
          <w:sz w:val="22"/>
          <w:szCs w:val="22"/>
        </w:rPr>
      </w:pPr>
      <w:r w:rsidRPr="00B42CC2">
        <w:rPr>
          <w:noProof/>
        </w:rPr>
        <w:drawing>
          <wp:inline distT="0" distB="0" distL="0" distR="0" wp14:anchorId="278A7C23" wp14:editId="06C91426">
            <wp:extent cx="2910840" cy="2217420"/>
            <wp:effectExtent l="0" t="0" r="0" b="0"/>
            <wp:docPr id="1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D3570" w14:textId="77777777" w:rsidR="000D2B58" w:rsidRPr="000D2B58" w:rsidRDefault="000D2B58" w:rsidP="000D2B58">
      <w:pPr>
        <w:rPr>
          <w:rFonts w:ascii="Book Antiqua" w:eastAsia="Calibri" w:hAnsi="Book Antiqua"/>
          <w:i/>
          <w:sz w:val="22"/>
          <w:szCs w:val="22"/>
        </w:rPr>
      </w:pPr>
    </w:p>
    <w:p w14:paraId="48A7CCF9" w14:textId="51FF4C2E" w:rsidR="000D2B58" w:rsidRPr="000D2B58" w:rsidRDefault="000D2B58" w:rsidP="000D2B58">
      <w:pPr>
        <w:rPr>
          <w:rFonts w:ascii="Book Antiqua" w:eastAsia="Calibri" w:hAnsi="Book Antiqua"/>
          <w:i/>
          <w:sz w:val="22"/>
          <w:szCs w:val="22"/>
        </w:rPr>
      </w:pPr>
    </w:p>
    <w:p w14:paraId="686F4AA4" w14:textId="77777777" w:rsidR="000D2B58" w:rsidRPr="000D2B58" w:rsidRDefault="000D2B58" w:rsidP="000D2B58">
      <w:pPr>
        <w:rPr>
          <w:rFonts w:ascii="Book Antiqua" w:eastAsia="Calibri" w:hAnsi="Book Antiqua"/>
          <w:i/>
          <w:sz w:val="22"/>
          <w:szCs w:val="22"/>
        </w:rPr>
      </w:pPr>
    </w:p>
    <w:p w14:paraId="0AE05EBF" w14:textId="77777777" w:rsidR="00AA1B55" w:rsidRDefault="00AA1B55">
      <w:pPr>
        <w:pStyle w:val="Versdoc"/>
      </w:pPr>
    </w:p>
    <w:p w14:paraId="5C9F8CF1" w14:textId="77777777" w:rsidR="00AA1B55" w:rsidRDefault="00AA1B55">
      <w:pPr>
        <w:pStyle w:val="Versdoc"/>
      </w:pPr>
    </w:p>
    <w:p w14:paraId="6FEEE54C" w14:textId="77777777" w:rsidR="00DB5EB6" w:rsidRDefault="00F11098" w:rsidP="009E4BE0">
      <w:pPr>
        <w:pStyle w:val="TitoloDoc"/>
        <w:ind w:left="567" w:right="567"/>
        <w:rPr>
          <w:sz w:val="32"/>
        </w:rPr>
      </w:pPr>
      <w:r>
        <w:rPr>
          <w:sz w:val="32"/>
        </w:rPr>
        <w:t xml:space="preserve">Specifiche di </w:t>
      </w:r>
      <w:r w:rsidR="00750E86">
        <w:rPr>
          <w:sz w:val="32"/>
        </w:rPr>
        <w:t>notifica delle variazioni anagrafiche dei Medici di Medicina S</w:t>
      </w:r>
      <w:r w:rsidR="00FE7FAA">
        <w:rPr>
          <w:sz w:val="32"/>
        </w:rPr>
        <w:t>pecialisti</w:t>
      </w:r>
      <w:r w:rsidR="00750E86">
        <w:rPr>
          <w:sz w:val="32"/>
        </w:rPr>
        <w:t>ca</w:t>
      </w:r>
      <w:r w:rsidR="00FE7FAA">
        <w:rPr>
          <w:sz w:val="32"/>
        </w:rPr>
        <w:t xml:space="preserve"> Ambulatorial</w:t>
      </w:r>
      <w:r w:rsidR="00750E86">
        <w:rPr>
          <w:sz w:val="32"/>
        </w:rPr>
        <w:t>e</w:t>
      </w:r>
      <w:r w:rsidR="00FE7FAA">
        <w:rPr>
          <w:sz w:val="32"/>
        </w:rPr>
        <w:t xml:space="preserve"> Intern</w:t>
      </w:r>
      <w:r w:rsidR="00750E86">
        <w:rPr>
          <w:sz w:val="32"/>
        </w:rPr>
        <w:t>a</w:t>
      </w:r>
      <w:r w:rsidR="00FE7FAA">
        <w:rPr>
          <w:sz w:val="32"/>
        </w:rPr>
        <w:t xml:space="preserve"> ed Altre Professionalità</w:t>
      </w:r>
      <w:r w:rsidR="00395E5A">
        <w:rPr>
          <w:sz w:val="32"/>
        </w:rPr>
        <w:t xml:space="preserve"> Sanitarie</w:t>
      </w:r>
    </w:p>
    <w:p w14:paraId="3ADF7617" w14:textId="77777777" w:rsidR="00D65AC2" w:rsidRDefault="00D65AC2" w:rsidP="00D65AC2">
      <w:pPr>
        <w:pStyle w:val="Versdoc"/>
        <w:rPr>
          <w:sz w:val="32"/>
          <w:szCs w:val="32"/>
        </w:rPr>
      </w:pPr>
    </w:p>
    <w:p w14:paraId="29C23656" w14:textId="77777777" w:rsidR="00AA1B55" w:rsidRDefault="00AA1B55">
      <w:pPr>
        <w:pStyle w:val="Versdoc"/>
      </w:pPr>
    </w:p>
    <w:p w14:paraId="3411BAAC" w14:textId="77777777" w:rsidR="009468C7" w:rsidRDefault="009468C7">
      <w:pPr>
        <w:pStyle w:val="Versdoc"/>
      </w:pPr>
    </w:p>
    <w:p w14:paraId="292D6027" w14:textId="7DE711CF" w:rsidR="00547E26" w:rsidRDefault="00D1596F">
      <w:pPr>
        <w:pStyle w:val="Versdoc"/>
      </w:pPr>
      <w:r>
        <w:t xml:space="preserve">Versione </w:t>
      </w:r>
      <w:r w:rsidR="008A490A">
        <w:t>1</w:t>
      </w:r>
      <w:r w:rsidR="000D2B58">
        <w:t>.</w:t>
      </w:r>
      <w:r w:rsidR="0012626B">
        <w:t>0</w:t>
      </w:r>
    </w:p>
    <w:p w14:paraId="5A5949AC" w14:textId="77777777" w:rsidR="009468C7" w:rsidRPr="00547E26" w:rsidRDefault="009468C7">
      <w:pPr>
        <w:pStyle w:val="Versdoc"/>
      </w:pPr>
    </w:p>
    <w:p w14:paraId="4CCE7F0D" w14:textId="34406243" w:rsidR="00AA1B55" w:rsidRDefault="009468C7">
      <w:pPr>
        <w:pStyle w:val="Versdoc"/>
      </w:pPr>
      <w:r>
        <w:t>0</w:t>
      </w:r>
      <w:r w:rsidR="001D56EE">
        <w:t>1</w:t>
      </w:r>
      <w:r w:rsidR="008C171A">
        <w:t xml:space="preserve"> </w:t>
      </w:r>
      <w:r>
        <w:t>Agosto</w:t>
      </w:r>
      <w:r w:rsidR="001B12B0">
        <w:t xml:space="preserve"> </w:t>
      </w:r>
      <w:r w:rsidR="00F11098">
        <w:t>20</w:t>
      </w:r>
      <w:r>
        <w:t>24</w:t>
      </w:r>
    </w:p>
    <w:p w14:paraId="28ECE91F" w14:textId="77777777" w:rsidR="00AA1B55" w:rsidRDefault="00AA1B55">
      <w:pPr>
        <w:pStyle w:val="Versdoc"/>
      </w:pPr>
    </w:p>
    <w:p w14:paraId="23B8041C" w14:textId="77777777" w:rsidR="00AA1B55" w:rsidRDefault="00AA1B55">
      <w:pPr>
        <w:pStyle w:val="Versdoc"/>
      </w:pPr>
    </w:p>
    <w:p w14:paraId="65826256" w14:textId="77777777" w:rsidR="00AA1B55" w:rsidRDefault="00AA1B55">
      <w:pPr>
        <w:pStyle w:val="Versdoc"/>
      </w:pPr>
    </w:p>
    <w:p w14:paraId="560377F9" w14:textId="77777777" w:rsidR="00AA1B55" w:rsidRDefault="00AA1B55">
      <w:pPr>
        <w:pStyle w:val="Versdoc"/>
      </w:pPr>
    </w:p>
    <w:p w14:paraId="5E1E7986" w14:textId="77777777" w:rsidR="00AA1B55" w:rsidRDefault="00AA1B55">
      <w:pPr>
        <w:pStyle w:val="Versdoc"/>
      </w:pPr>
    </w:p>
    <w:p w14:paraId="5229035D" w14:textId="77777777" w:rsidR="00AA1B55" w:rsidRDefault="00AA1B55">
      <w:pPr>
        <w:pStyle w:val="Versdoc"/>
      </w:pPr>
    </w:p>
    <w:p w14:paraId="0A72E007" w14:textId="77777777" w:rsidR="00AA1B55" w:rsidRDefault="00AA1B55">
      <w:pPr>
        <w:pStyle w:val="Versdoc"/>
      </w:pPr>
    </w:p>
    <w:p w14:paraId="74092CD4" w14:textId="7DD89E2F" w:rsidR="00AA1B55" w:rsidRDefault="00AA1B55" w:rsidP="00CE7D73">
      <w:pPr>
        <w:pStyle w:val="Titol1senzanum"/>
        <w:numPr>
          <w:ilvl w:val="0"/>
          <w:numId w:val="0"/>
        </w:numPr>
        <w:ind w:left="567" w:hanging="567"/>
      </w:pPr>
      <w:r>
        <w:br w:type="page"/>
      </w:r>
      <w:r>
        <w:lastRenderedPageBreak/>
        <w:t>Diritti di Autore e Clausole di Riservatezza</w:t>
      </w:r>
    </w:p>
    <w:p w14:paraId="2AF94633" w14:textId="77777777" w:rsidR="009468C7" w:rsidRPr="00AA6FD5" w:rsidRDefault="009468C7" w:rsidP="009468C7">
      <w:pPr>
        <w:spacing w:after="240"/>
        <w:ind w:right="283"/>
        <w:jc w:val="both"/>
        <w:rPr>
          <w:sz w:val="22"/>
          <w:szCs w:val="22"/>
        </w:rPr>
      </w:pPr>
      <w:bookmarkStart w:id="0" w:name="_Hlk181955906"/>
      <w:r w:rsidRPr="00AA6FD5">
        <w:rPr>
          <w:sz w:val="22"/>
          <w:szCs w:val="22"/>
        </w:rPr>
        <w:t>La proprietà del presente documento è regolata dal contratto tra Regione Puglia ed il RTI Exprivia. Tutti i diritti sono riservati.</w:t>
      </w:r>
    </w:p>
    <w:p w14:paraId="3806DEE1" w14:textId="77777777" w:rsidR="009468C7" w:rsidRPr="00AA6FD5" w:rsidRDefault="009468C7" w:rsidP="009468C7">
      <w:pPr>
        <w:spacing w:after="240"/>
        <w:ind w:right="283"/>
        <w:jc w:val="both"/>
        <w:rPr>
          <w:sz w:val="22"/>
          <w:szCs w:val="22"/>
        </w:rPr>
      </w:pPr>
      <w:r w:rsidRPr="00AA6FD5">
        <w:rPr>
          <w:sz w:val="22"/>
          <w:szCs w:val="22"/>
        </w:rPr>
        <w:t>A norma della legge sul diritto di autore e del Codice Civile è vietata la riproduzione di questo scritto o di parte di esso con qualsiasi mezzo elettronico, meccanico, per mezzo di fotocopie, microfilm, registratori ed altro, salvo per quanto espressamente autorizzato.</w:t>
      </w:r>
    </w:p>
    <w:p w14:paraId="7AA13B18" w14:textId="77777777" w:rsidR="009468C7" w:rsidRPr="00463C7D" w:rsidRDefault="009468C7" w:rsidP="009468C7">
      <w:pPr>
        <w:pStyle w:val="Titol2senzanum"/>
        <w:numPr>
          <w:ilvl w:val="0"/>
          <w:numId w:val="0"/>
        </w:numPr>
        <w:rPr>
          <w:i/>
        </w:rPr>
      </w:pPr>
      <w:r w:rsidRPr="00463C7D">
        <w:t>Storia del Documento</w:t>
      </w:r>
    </w:p>
    <w:tbl>
      <w:tblPr>
        <w:tblW w:w="0" w:type="auto"/>
        <w:tblInd w:w="7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"/>
        <w:gridCol w:w="1160"/>
        <w:gridCol w:w="806"/>
        <w:gridCol w:w="1323"/>
        <w:gridCol w:w="4961"/>
      </w:tblGrid>
      <w:tr w:rsidR="009468C7" w:rsidRPr="00AA6FD5" w14:paraId="120DD455" w14:textId="77777777" w:rsidTr="00956792">
        <w:trPr>
          <w:cantSplit/>
        </w:trPr>
        <w:tc>
          <w:tcPr>
            <w:tcW w:w="822" w:type="dxa"/>
            <w:tcBorders>
              <w:top w:val="double" w:sz="6" w:space="0" w:color="auto"/>
              <w:bottom w:val="double" w:sz="6" w:space="0" w:color="auto"/>
            </w:tcBorders>
          </w:tcPr>
          <w:p w14:paraId="1665145D" w14:textId="77777777" w:rsidR="009468C7" w:rsidRPr="00AA6FD5" w:rsidRDefault="009468C7" w:rsidP="00956792">
            <w:pPr>
              <w:spacing w:before="48" w:after="48"/>
              <w:ind w:left="1418" w:hanging="1418"/>
              <w:jc w:val="center"/>
              <w:rPr>
                <w:b/>
                <w:sz w:val="22"/>
                <w:szCs w:val="22"/>
              </w:rPr>
            </w:pPr>
            <w:r w:rsidRPr="00AA6FD5">
              <w:rPr>
                <w:b/>
                <w:sz w:val="22"/>
                <w:szCs w:val="22"/>
              </w:rPr>
              <w:t>Ver</w:t>
            </w:r>
          </w:p>
        </w:tc>
        <w:tc>
          <w:tcPr>
            <w:tcW w:w="1160" w:type="dxa"/>
            <w:tcBorders>
              <w:top w:val="double" w:sz="6" w:space="0" w:color="auto"/>
              <w:bottom w:val="double" w:sz="6" w:space="0" w:color="auto"/>
            </w:tcBorders>
          </w:tcPr>
          <w:p w14:paraId="3ECAE503" w14:textId="77777777" w:rsidR="009468C7" w:rsidRPr="00AA6FD5" w:rsidRDefault="009468C7" w:rsidP="00956792">
            <w:pPr>
              <w:spacing w:before="48" w:after="48"/>
              <w:ind w:left="1418" w:hanging="1418"/>
              <w:jc w:val="center"/>
              <w:rPr>
                <w:b/>
                <w:sz w:val="22"/>
                <w:szCs w:val="22"/>
              </w:rPr>
            </w:pPr>
            <w:r w:rsidRPr="00AA6FD5">
              <w:rPr>
                <w:b/>
                <w:sz w:val="22"/>
                <w:szCs w:val="22"/>
              </w:rPr>
              <w:t>Stato</w:t>
            </w:r>
          </w:p>
        </w:tc>
        <w:tc>
          <w:tcPr>
            <w:tcW w:w="806" w:type="dxa"/>
            <w:tcBorders>
              <w:top w:val="double" w:sz="6" w:space="0" w:color="auto"/>
              <w:bottom w:val="double" w:sz="6" w:space="0" w:color="auto"/>
            </w:tcBorders>
          </w:tcPr>
          <w:p w14:paraId="08C08AE5" w14:textId="77777777" w:rsidR="009468C7" w:rsidRPr="00AA6FD5" w:rsidRDefault="009468C7" w:rsidP="00956792">
            <w:pPr>
              <w:spacing w:before="48" w:after="48"/>
              <w:ind w:left="1418" w:hanging="1418"/>
              <w:jc w:val="center"/>
              <w:rPr>
                <w:b/>
                <w:sz w:val="22"/>
                <w:szCs w:val="22"/>
              </w:rPr>
            </w:pPr>
            <w:r w:rsidRPr="00AA6FD5">
              <w:rPr>
                <w:b/>
                <w:sz w:val="22"/>
                <w:szCs w:val="22"/>
              </w:rPr>
              <w:t>Chi</w:t>
            </w:r>
          </w:p>
        </w:tc>
        <w:tc>
          <w:tcPr>
            <w:tcW w:w="1323" w:type="dxa"/>
            <w:tcBorders>
              <w:top w:val="double" w:sz="6" w:space="0" w:color="auto"/>
              <w:bottom w:val="double" w:sz="6" w:space="0" w:color="auto"/>
            </w:tcBorders>
          </w:tcPr>
          <w:p w14:paraId="5D9D2EC2" w14:textId="77777777" w:rsidR="009468C7" w:rsidRPr="00AA6FD5" w:rsidRDefault="009468C7" w:rsidP="00956792">
            <w:pPr>
              <w:spacing w:before="48" w:after="48"/>
              <w:ind w:left="1418" w:hanging="1418"/>
              <w:jc w:val="center"/>
              <w:rPr>
                <w:b/>
                <w:sz w:val="22"/>
                <w:szCs w:val="22"/>
              </w:rPr>
            </w:pPr>
            <w:r w:rsidRPr="00AA6FD5">
              <w:rPr>
                <w:b/>
                <w:sz w:val="22"/>
                <w:szCs w:val="22"/>
              </w:rPr>
              <w:t>Data</w:t>
            </w:r>
          </w:p>
        </w:tc>
        <w:tc>
          <w:tcPr>
            <w:tcW w:w="4961" w:type="dxa"/>
            <w:tcBorders>
              <w:top w:val="double" w:sz="6" w:space="0" w:color="auto"/>
              <w:bottom w:val="double" w:sz="6" w:space="0" w:color="auto"/>
            </w:tcBorders>
          </w:tcPr>
          <w:p w14:paraId="7217B1D3" w14:textId="77777777" w:rsidR="009468C7" w:rsidRPr="00AA6FD5" w:rsidRDefault="009468C7" w:rsidP="00956792">
            <w:pPr>
              <w:spacing w:before="48" w:after="48"/>
              <w:ind w:left="1418" w:hanging="1418"/>
              <w:jc w:val="center"/>
              <w:rPr>
                <w:b/>
                <w:sz w:val="22"/>
                <w:szCs w:val="22"/>
              </w:rPr>
            </w:pPr>
            <w:r w:rsidRPr="00AA6FD5">
              <w:rPr>
                <w:b/>
                <w:sz w:val="22"/>
                <w:szCs w:val="22"/>
              </w:rPr>
              <w:t>Memorizzato in:</w:t>
            </w:r>
          </w:p>
        </w:tc>
      </w:tr>
      <w:tr w:rsidR="009468C7" w:rsidRPr="00AA6FD5" w14:paraId="1C8A930B" w14:textId="77777777" w:rsidTr="00956792">
        <w:trPr>
          <w:cantSplit/>
        </w:trPr>
        <w:tc>
          <w:tcPr>
            <w:tcW w:w="822" w:type="dxa"/>
            <w:tcBorders>
              <w:top w:val="double" w:sz="6" w:space="0" w:color="auto"/>
            </w:tcBorders>
            <w:vAlign w:val="center"/>
          </w:tcPr>
          <w:p w14:paraId="37976AEA" w14:textId="77777777" w:rsidR="009468C7" w:rsidRPr="00AA6FD5" w:rsidRDefault="009468C7" w:rsidP="00956792">
            <w:pPr>
              <w:spacing w:before="48" w:after="48"/>
              <w:jc w:val="center"/>
              <w:rPr>
                <w:sz w:val="22"/>
                <w:szCs w:val="22"/>
              </w:rPr>
            </w:pPr>
            <w:r w:rsidRPr="00AA6FD5">
              <w:rPr>
                <w:sz w:val="22"/>
                <w:szCs w:val="22"/>
              </w:rPr>
              <w:t>1.0</w:t>
            </w:r>
          </w:p>
        </w:tc>
        <w:tc>
          <w:tcPr>
            <w:tcW w:w="1160" w:type="dxa"/>
            <w:tcBorders>
              <w:top w:val="double" w:sz="6" w:space="0" w:color="auto"/>
            </w:tcBorders>
            <w:vAlign w:val="center"/>
          </w:tcPr>
          <w:p w14:paraId="46ED6907" w14:textId="77777777" w:rsidR="009468C7" w:rsidRPr="00AA6FD5" w:rsidRDefault="009468C7" w:rsidP="00956792">
            <w:pPr>
              <w:spacing w:before="48" w:after="48"/>
              <w:jc w:val="center"/>
              <w:rPr>
                <w:sz w:val="22"/>
                <w:szCs w:val="22"/>
              </w:rPr>
            </w:pPr>
            <w:r w:rsidRPr="00AA6FD5">
              <w:rPr>
                <w:sz w:val="22"/>
                <w:szCs w:val="22"/>
              </w:rPr>
              <w:t>Bozza</w:t>
            </w:r>
          </w:p>
        </w:tc>
        <w:tc>
          <w:tcPr>
            <w:tcW w:w="806" w:type="dxa"/>
            <w:tcBorders>
              <w:top w:val="double" w:sz="6" w:space="0" w:color="auto"/>
            </w:tcBorders>
            <w:vAlign w:val="center"/>
          </w:tcPr>
          <w:p w14:paraId="1CE2F91A" w14:textId="77777777" w:rsidR="009468C7" w:rsidRPr="00AA6FD5" w:rsidRDefault="009468C7" w:rsidP="00956792">
            <w:pPr>
              <w:spacing w:before="48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NB</w:t>
            </w:r>
          </w:p>
        </w:tc>
        <w:tc>
          <w:tcPr>
            <w:tcW w:w="1323" w:type="dxa"/>
            <w:tcBorders>
              <w:top w:val="double" w:sz="6" w:space="0" w:color="auto"/>
            </w:tcBorders>
            <w:vAlign w:val="center"/>
          </w:tcPr>
          <w:p w14:paraId="4A7B1FD4" w14:textId="77777777" w:rsidR="009468C7" w:rsidRPr="00AA6FD5" w:rsidRDefault="009468C7" w:rsidP="00956792">
            <w:pPr>
              <w:spacing w:before="48" w:after="48"/>
              <w:jc w:val="center"/>
              <w:rPr>
                <w:sz w:val="22"/>
                <w:szCs w:val="22"/>
              </w:rPr>
            </w:pPr>
            <w:r w:rsidRPr="00AA6FD5">
              <w:rPr>
                <w:sz w:val="22"/>
                <w:szCs w:val="22"/>
              </w:rPr>
              <w:t>01/08/2024</w:t>
            </w:r>
          </w:p>
        </w:tc>
        <w:tc>
          <w:tcPr>
            <w:tcW w:w="4961" w:type="dxa"/>
            <w:tcBorders>
              <w:top w:val="double" w:sz="6" w:space="0" w:color="auto"/>
            </w:tcBorders>
            <w:vAlign w:val="center"/>
          </w:tcPr>
          <w:p w14:paraId="7080E97F" w14:textId="77777777" w:rsidR="009468C7" w:rsidRPr="00AA6FD5" w:rsidRDefault="009468C7" w:rsidP="00956792">
            <w:pPr>
              <w:spacing w:before="48" w:after="48"/>
              <w:rPr>
                <w:sz w:val="22"/>
                <w:szCs w:val="22"/>
              </w:rPr>
            </w:pPr>
            <w:r w:rsidRPr="00AA6FD5">
              <w:rPr>
                <w:sz w:val="22"/>
                <w:szCs w:val="22"/>
              </w:rPr>
              <w:t>SGI</w:t>
            </w:r>
          </w:p>
        </w:tc>
      </w:tr>
      <w:tr w:rsidR="009468C7" w14:paraId="313A996B" w14:textId="77777777" w:rsidTr="00956792">
        <w:trPr>
          <w:cantSplit/>
        </w:trPr>
        <w:tc>
          <w:tcPr>
            <w:tcW w:w="822" w:type="dxa"/>
            <w:vAlign w:val="center"/>
          </w:tcPr>
          <w:p w14:paraId="0B37C1AD" w14:textId="77777777" w:rsidR="009468C7" w:rsidRDefault="009468C7" w:rsidP="00956792">
            <w:pPr>
              <w:spacing w:before="48" w:after="48"/>
              <w:jc w:val="center"/>
            </w:pPr>
          </w:p>
        </w:tc>
        <w:tc>
          <w:tcPr>
            <w:tcW w:w="1160" w:type="dxa"/>
            <w:vAlign w:val="center"/>
          </w:tcPr>
          <w:p w14:paraId="750DB18F" w14:textId="77777777" w:rsidR="009468C7" w:rsidRDefault="009468C7" w:rsidP="00956792">
            <w:pPr>
              <w:spacing w:before="48" w:after="48"/>
              <w:jc w:val="center"/>
            </w:pPr>
          </w:p>
        </w:tc>
        <w:tc>
          <w:tcPr>
            <w:tcW w:w="806" w:type="dxa"/>
            <w:vAlign w:val="center"/>
          </w:tcPr>
          <w:p w14:paraId="29619F21" w14:textId="77777777" w:rsidR="009468C7" w:rsidRDefault="009468C7" w:rsidP="00956792">
            <w:pPr>
              <w:spacing w:before="48" w:after="48"/>
              <w:jc w:val="center"/>
            </w:pPr>
          </w:p>
        </w:tc>
        <w:tc>
          <w:tcPr>
            <w:tcW w:w="1323" w:type="dxa"/>
            <w:vAlign w:val="center"/>
          </w:tcPr>
          <w:p w14:paraId="21228949" w14:textId="77777777" w:rsidR="009468C7" w:rsidRDefault="009468C7" w:rsidP="00956792">
            <w:pPr>
              <w:spacing w:before="48" w:after="48"/>
              <w:jc w:val="center"/>
            </w:pPr>
          </w:p>
        </w:tc>
        <w:tc>
          <w:tcPr>
            <w:tcW w:w="4961" w:type="dxa"/>
            <w:vAlign w:val="center"/>
          </w:tcPr>
          <w:p w14:paraId="44F97642" w14:textId="77777777" w:rsidR="009468C7" w:rsidRPr="00537648" w:rsidRDefault="009468C7" w:rsidP="00956792">
            <w:pPr>
              <w:spacing w:before="48" w:after="48"/>
            </w:pPr>
          </w:p>
        </w:tc>
      </w:tr>
      <w:tr w:rsidR="009468C7" w14:paraId="36230AB7" w14:textId="77777777" w:rsidTr="00956792">
        <w:trPr>
          <w:cantSplit/>
        </w:trPr>
        <w:tc>
          <w:tcPr>
            <w:tcW w:w="822" w:type="dxa"/>
            <w:vAlign w:val="center"/>
          </w:tcPr>
          <w:p w14:paraId="301C76BD" w14:textId="77777777" w:rsidR="009468C7" w:rsidRDefault="009468C7" w:rsidP="00956792">
            <w:pPr>
              <w:spacing w:before="48" w:after="48"/>
              <w:jc w:val="center"/>
            </w:pPr>
          </w:p>
        </w:tc>
        <w:tc>
          <w:tcPr>
            <w:tcW w:w="1160" w:type="dxa"/>
            <w:vAlign w:val="center"/>
          </w:tcPr>
          <w:p w14:paraId="4F03F478" w14:textId="77777777" w:rsidR="009468C7" w:rsidRDefault="009468C7" w:rsidP="00956792">
            <w:pPr>
              <w:spacing w:before="48" w:after="48"/>
              <w:jc w:val="center"/>
            </w:pPr>
          </w:p>
        </w:tc>
        <w:tc>
          <w:tcPr>
            <w:tcW w:w="806" w:type="dxa"/>
            <w:vAlign w:val="center"/>
          </w:tcPr>
          <w:p w14:paraId="65C68831" w14:textId="77777777" w:rsidR="009468C7" w:rsidRDefault="009468C7" w:rsidP="00956792">
            <w:pPr>
              <w:spacing w:before="48" w:after="48"/>
              <w:jc w:val="center"/>
            </w:pPr>
          </w:p>
        </w:tc>
        <w:tc>
          <w:tcPr>
            <w:tcW w:w="1323" w:type="dxa"/>
            <w:vAlign w:val="center"/>
          </w:tcPr>
          <w:p w14:paraId="0C63AF86" w14:textId="77777777" w:rsidR="009468C7" w:rsidRDefault="009468C7" w:rsidP="00956792">
            <w:pPr>
              <w:spacing w:before="48" w:after="48"/>
              <w:jc w:val="center"/>
            </w:pPr>
          </w:p>
        </w:tc>
        <w:tc>
          <w:tcPr>
            <w:tcW w:w="4961" w:type="dxa"/>
            <w:vAlign w:val="center"/>
          </w:tcPr>
          <w:p w14:paraId="6751547C" w14:textId="77777777" w:rsidR="009468C7" w:rsidRPr="00537648" w:rsidRDefault="009468C7" w:rsidP="00956792">
            <w:pPr>
              <w:spacing w:before="48" w:after="48"/>
            </w:pPr>
          </w:p>
        </w:tc>
      </w:tr>
    </w:tbl>
    <w:p w14:paraId="795ED702" w14:textId="77777777" w:rsidR="009468C7" w:rsidRPr="00463C7D" w:rsidRDefault="009468C7" w:rsidP="009468C7">
      <w:pPr>
        <w:pStyle w:val="Titol2senzanum"/>
        <w:numPr>
          <w:ilvl w:val="0"/>
          <w:numId w:val="0"/>
        </w:numPr>
        <w:rPr>
          <w:i/>
        </w:rPr>
      </w:pPr>
      <w:r w:rsidRPr="00463C7D">
        <w:t>Storia delle Revisioni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8221"/>
      </w:tblGrid>
      <w:tr w:rsidR="009468C7" w:rsidRPr="00AA6FD5" w14:paraId="3444563C" w14:textId="77777777" w:rsidTr="00956792">
        <w:tc>
          <w:tcPr>
            <w:tcW w:w="8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466B6156" w14:textId="77777777" w:rsidR="009468C7" w:rsidRPr="00AA6FD5" w:rsidRDefault="009468C7" w:rsidP="00956792">
            <w:pPr>
              <w:spacing w:before="48" w:after="48"/>
              <w:ind w:left="1418" w:hanging="1418"/>
              <w:jc w:val="center"/>
              <w:rPr>
                <w:b/>
                <w:sz w:val="22"/>
                <w:szCs w:val="22"/>
              </w:rPr>
            </w:pPr>
            <w:r w:rsidRPr="00AA6FD5">
              <w:rPr>
                <w:b/>
                <w:sz w:val="22"/>
                <w:szCs w:val="22"/>
              </w:rPr>
              <w:t>Ver</w:t>
            </w:r>
          </w:p>
        </w:tc>
        <w:tc>
          <w:tcPr>
            <w:tcW w:w="8221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2081F297" w14:textId="77777777" w:rsidR="009468C7" w:rsidRPr="00AA6FD5" w:rsidRDefault="009468C7" w:rsidP="00956792">
            <w:pPr>
              <w:spacing w:before="48" w:after="48"/>
              <w:ind w:left="1418" w:hanging="1418"/>
              <w:jc w:val="center"/>
              <w:rPr>
                <w:b/>
                <w:sz w:val="22"/>
                <w:szCs w:val="22"/>
              </w:rPr>
            </w:pPr>
            <w:r w:rsidRPr="00AA6FD5">
              <w:rPr>
                <w:b/>
                <w:sz w:val="22"/>
                <w:szCs w:val="22"/>
              </w:rPr>
              <w:t>Modifiche</w:t>
            </w:r>
          </w:p>
        </w:tc>
      </w:tr>
      <w:tr w:rsidR="009468C7" w:rsidRPr="00AA6FD5" w14:paraId="245BCBF2" w14:textId="77777777" w:rsidTr="00956792">
        <w:tc>
          <w:tcPr>
            <w:tcW w:w="851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CAD0B4C" w14:textId="77777777" w:rsidR="009468C7" w:rsidRPr="00AA6FD5" w:rsidRDefault="009468C7" w:rsidP="00956792">
            <w:pPr>
              <w:spacing w:before="48" w:after="48"/>
              <w:jc w:val="center"/>
              <w:rPr>
                <w:sz w:val="22"/>
                <w:szCs w:val="22"/>
              </w:rPr>
            </w:pPr>
            <w:r w:rsidRPr="00AA6FD5">
              <w:rPr>
                <w:sz w:val="22"/>
                <w:szCs w:val="22"/>
              </w:rPr>
              <w:t>1.0</w:t>
            </w:r>
          </w:p>
        </w:tc>
        <w:tc>
          <w:tcPr>
            <w:tcW w:w="822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59731BC" w14:textId="77777777" w:rsidR="009468C7" w:rsidRPr="00AA6FD5" w:rsidRDefault="009468C7" w:rsidP="00956792">
            <w:pPr>
              <w:spacing w:before="48" w:after="48"/>
              <w:rPr>
                <w:sz w:val="22"/>
                <w:szCs w:val="22"/>
              </w:rPr>
            </w:pPr>
            <w:r w:rsidRPr="00AA6FD5">
              <w:rPr>
                <w:sz w:val="22"/>
                <w:szCs w:val="22"/>
              </w:rPr>
              <w:t>Versione iniziale contratto Edotto 2024 CIG 982251971.</w:t>
            </w:r>
          </w:p>
        </w:tc>
      </w:tr>
      <w:tr w:rsidR="009468C7" w:rsidRPr="00D24211" w14:paraId="36269FE5" w14:textId="77777777" w:rsidTr="00956792">
        <w:tc>
          <w:tcPr>
            <w:tcW w:w="8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70ABC3CD" w14:textId="77777777" w:rsidR="009468C7" w:rsidRPr="00D071B1" w:rsidRDefault="009468C7" w:rsidP="00956792">
            <w:pPr>
              <w:spacing w:before="48" w:after="48"/>
              <w:jc w:val="center"/>
            </w:pP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88374DB" w14:textId="77777777" w:rsidR="009468C7" w:rsidRPr="00D071B1" w:rsidRDefault="009468C7" w:rsidP="00956792">
            <w:pPr>
              <w:spacing w:before="48" w:after="48"/>
            </w:pPr>
          </w:p>
        </w:tc>
      </w:tr>
      <w:tr w:rsidR="009468C7" w:rsidRPr="00D24211" w14:paraId="450A580A" w14:textId="77777777" w:rsidTr="00956792">
        <w:tc>
          <w:tcPr>
            <w:tcW w:w="851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02D0DFB9" w14:textId="77777777" w:rsidR="009468C7" w:rsidRPr="00D071B1" w:rsidRDefault="009468C7" w:rsidP="00956792">
            <w:pPr>
              <w:spacing w:before="48" w:after="48"/>
              <w:jc w:val="center"/>
            </w:pP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22237348" w14:textId="77777777" w:rsidR="009468C7" w:rsidRPr="00D071B1" w:rsidRDefault="009468C7" w:rsidP="00956792">
            <w:pPr>
              <w:spacing w:before="48" w:after="48"/>
            </w:pPr>
          </w:p>
        </w:tc>
      </w:tr>
    </w:tbl>
    <w:p w14:paraId="38E06208" w14:textId="77777777" w:rsidR="009468C7" w:rsidRPr="00E3387E" w:rsidRDefault="009468C7" w:rsidP="009468C7">
      <w:pPr>
        <w:pStyle w:val="Titol2senzanum"/>
        <w:numPr>
          <w:ilvl w:val="0"/>
          <w:numId w:val="0"/>
        </w:numPr>
        <w:rPr>
          <w:i/>
        </w:rPr>
      </w:pPr>
      <w:r w:rsidRPr="00E3387E">
        <w:t>Modifiche Previste</w:t>
      </w:r>
    </w:p>
    <w:p w14:paraId="131DA40D" w14:textId="77777777" w:rsidR="009468C7" w:rsidRPr="00AA6FD5" w:rsidRDefault="009468C7" w:rsidP="009468C7">
      <w:pPr>
        <w:pStyle w:val="Table"/>
        <w:tabs>
          <w:tab w:val="clear" w:pos="851"/>
          <w:tab w:val="clear" w:pos="2268"/>
          <w:tab w:val="clear" w:pos="3119"/>
          <w:tab w:val="clear" w:pos="4536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rPr>
          <w:sz w:val="22"/>
          <w:szCs w:val="22"/>
        </w:rPr>
      </w:pPr>
      <w:r w:rsidRPr="00AA6FD5">
        <w:rPr>
          <w:sz w:val="22"/>
          <w:szCs w:val="22"/>
        </w:rPr>
        <w:t>Nessuna.</w:t>
      </w:r>
    </w:p>
    <w:p w14:paraId="732B43B6" w14:textId="77777777" w:rsidR="009468C7" w:rsidRPr="00E3387E" w:rsidRDefault="009468C7" w:rsidP="009468C7">
      <w:pPr>
        <w:pStyle w:val="Titol2senzanum"/>
        <w:numPr>
          <w:ilvl w:val="0"/>
          <w:numId w:val="0"/>
        </w:numPr>
        <w:rPr>
          <w:i/>
        </w:rPr>
      </w:pPr>
      <w:r w:rsidRPr="00E3387E">
        <w:t>Tabella Redazione/Approvazione</w:t>
      </w:r>
    </w:p>
    <w:tbl>
      <w:tblPr>
        <w:tblW w:w="9072" w:type="dxa"/>
        <w:tblInd w:w="7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2"/>
        <w:gridCol w:w="5100"/>
      </w:tblGrid>
      <w:tr w:rsidR="009468C7" w:rsidRPr="00AA6FD5" w14:paraId="5A64E038" w14:textId="77777777" w:rsidTr="00956792">
        <w:tc>
          <w:tcPr>
            <w:tcW w:w="3972" w:type="dxa"/>
            <w:tcBorders>
              <w:bottom w:val="double" w:sz="6" w:space="0" w:color="auto"/>
              <w:right w:val="nil"/>
            </w:tcBorders>
          </w:tcPr>
          <w:p w14:paraId="5DD197C6" w14:textId="77777777" w:rsidR="009468C7" w:rsidRPr="00AA6FD5" w:rsidRDefault="009468C7" w:rsidP="00956792">
            <w:pPr>
              <w:keepLines/>
              <w:spacing w:before="120"/>
              <w:ind w:left="72"/>
              <w:rPr>
                <w:b/>
                <w:sz w:val="22"/>
                <w:szCs w:val="22"/>
                <w:lang w:eastAsia="it-IT"/>
              </w:rPr>
            </w:pPr>
            <w:r w:rsidRPr="00AA6FD5">
              <w:rPr>
                <w:b/>
                <w:sz w:val="22"/>
                <w:szCs w:val="22"/>
                <w:lang w:eastAsia="it-IT"/>
              </w:rPr>
              <w:t>Responsabile redazione</w:t>
            </w:r>
          </w:p>
        </w:tc>
        <w:tc>
          <w:tcPr>
            <w:tcW w:w="5100" w:type="dxa"/>
            <w:tcBorders>
              <w:left w:val="single" w:sz="6" w:space="0" w:color="auto"/>
              <w:bottom w:val="double" w:sz="6" w:space="0" w:color="auto"/>
            </w:tcBorders>
          </w:tcPr>
          <w:p w14:paraId="4CB86E1B" w14:textId="77777777" w:rsidR="009468C7" w:rsidRPr="00AA6FD5" w:rsidRDefault="009468C7" w:rsidP="00956792">
            <w:pPr>
              <w:keepLines/>
              <w:spacing w:before="120"/>
              <w:ind w:left="72"/>
              <w:rPr>
                <w:b/>
                <w:sz w:val="22"/>
                <w:szCs w:val="22"/>
                <w:lang w:eastAsia="it-IT"/>
              </w:rPr>
            </w:pPr>
            <w:r w:rsidRPr="00AA6FD5">
              <w:rPr>
                <w:b/>
                <w:sz w:val="22"/>
                <w:szCs w:val="22"/>
                <w:lang w:eastAsia="it-IT"/>
              </w:rPr>
              <w:t>Responsabile approvazione</w:t>
            </w:r>
          </w:p>
        </w:tc>
      </w:tr>
      <w:tr w:rsidR="009468C7" w:rsidRPr="00AA6FD5" w14:paraId="00C0525D" w14:textId="77777777" w:rsidTr="00956792">
        <w:tc>
          <w:tcPr>
            <w:tcW w:w="3972" w:type="dxa"/>
            <w:tcBorders>
              <w:top w:val="nil"/>
              <w:bottom w:val="double" w:sz="4" w:space="0" w:color="auto"/>
              <w:right w:val="nil"/>
            </w:tcBorders>
          </w:tcPr>
          <w:p w14:paraId="6AFA9916" w14:textId="77777777" w:rsidR="009468C7" w:rsidRPr="00AA6FD5" w:rsidRDefault="009468C7" w:rsidP="00956792">
            <w:pPr>
              <w:keepLines/>
              <w:spacing w:before="120"/>
              <w:ind w:left="72"/>
              <w:rPr>
                <w:sz w:val="22"/>
                <w:szCs w:val="22"/>
                <w:lang w:eastAsia="it-IT"/>
              </w:rPr>
            </w:pPr>
            <w:r w:rsidRPr="00AA6FD5">
              <w:rPr>
                <w:sz w:val="22"/>
                <w:szCs w:val="22"/>
                <w:lang w:eastAsia="it-IT"/>
              </w:rPr>
              <w:t>Exprivia</w:t>
            </w:r>
          </w:p>
        </w:tc>
        <w:tc>
          <w:tcPr>
            <w:tcW w:w="5100" w:type="dxa"/>
            <w:tcBorders>
              <w:top w:val="nil"/>
              <w:left w:val="single" w:sz="6" w:space="0" w:color="auto"/>
              <w:bottom w:val="double" w:sz="4" w:space="0" w:color="auto"/>
            </w:tcBorders>
          </w:tcPr>
          <w:p w14:paraId="2ACFCB8B" w14:textId="77777777" w:rsidR="009468C7" w:rsidRPr="00AA6FD5" w:rsidRDefault="009468C7" w:rsidP="00956792">
            <w:pPr>
              <w:keepLines/>
              <w:spacing w:before="120"/>
              <w:ind w:left="72"/>
              <w:rPr>
                <w:sz w:val="22"/>
                <w:szCs w:val="22"/>
                <w:lang w:eastAsia="it-IT"/>
              </w:rPr>
            </w:pPr>
            <w:r w:rsidRPr="00AA6FD5">
              <w:rPr>
                <w:sz w:val="22"/>
                <w:szCs w:val="22"/>
                <w:lang w:eastAsia="it-IT"/>
              </w:rPr>
              <w:t>Regione Puglia</w:t>
            </w:r>
          </w:p>
        </w:tc>
      </w:tr>
      <w:bookmarkEnd w:id="0"/>
    </w:tbl>
    <w:p w14:paraId="0C26D27E" w14:textId="77777777" w:rsidR="009468C7" w:rsidRPr="009468C7" w:rsidRDefault="009468C7" w:rsidP="009468C7"/>
    <w:p w14:paraId="76502A7D" w14:textId="77777777" w:rsidR="0066298B" w:rsidRPr="004536DF" w:rsidRDefault="00AA1B55" w:rsidP="009468C7">
      <w:pPr>
        <w:pStyle w:val="Sommario1"/>
        <w:tabs>
          <w:tab w:val="clear" w:pos="7938"/>
          <w:tab w:val="right" w:leader="dot" w:pos="8222"/>
        </w:tabs>
        <w:ind w:right="1161"/>
        <w:jc w:val="center"/>
        <w:rPr>
          <w:smallCaps/>
          <w:sz w:val="32"/>
          <w:szCs w:val="32"/>
        </w:rPr>
      </w:pPr>
      <w:r>
        <w:br w:type="page"/>
      </w:r>
      <w:r w:rsidRPr="009468C7">
        <w:rPr>
          <w:smallCaps/>
          <w:sz w:val="28"/>
          <w:szCs w:val="28"/>
        </w:rPr>
        <w:lastRenderedPageBreak/>
        <w:t>Indice dei Contenuti</w:t>
      </w:r>
    </w:p>
    <w:p w14:paraId="7C7AFB36" w14:textId="19922DC2" w:rsidR="004C4646" w:rsidRPr="00E45CEF" w:rsidRDefault="00AA1B55" w:rsidP="009468C7">
      <w:pPr>
        <w:pStyle w:val="Sommario1"/>
        <w:tabs>
          <w:tab w:val="clear" w:pos="7938"/>
          <w:tab w:val="right" w:leader="dot" w:pos="8505"/>
        </w:tabs>
        <w:rPr>
          <w:rFonts w:ascii="Calibri" w:hAnsi="Calibri"/>
          <w:b w:val="0"/>
          <w:noProof/>
          <w:sz w:val="22"/>
          <w:szCs w:val="22"/>
          <w:lang w:eastAsia="it-IT"/>
        </w:rPr>
      </w:pPr>
      <w:r w:rsidRPr="00776D57">
        <w:fldChar w:fldCharType="begin"/>
      </w:r>
      <w:r w:rsidRPr="00776D57">
        <w:instrText xml:space="preserve"> TOC \o "1-3" \h \z </w:instrText>
      </w:r>
      <w:r w:rsidRPr="00776D57">
        <w:fldChar w:fldCharType="separate"/>
      </w:r>
      <w:hyperlink w:anchor="_Toc356396007" w:history="1">
        <w:r w:rsidR="004C4646" w:rsidRPr="00E078AA">
          <w:rPr>
            <w:rStyle w:val="Collegamentoipertestuale"/>
            <w:noProof/>
          </w:rPr>
          <w:t>1.</w:t>
        </w:r>
        <w:r w:rsidR="004C4646" w:rsidRPr="00E45CEF">
          <w:rPr>
            <w:rFonts w:ascii="Calibri" w:hAnsi="Calibri"/>
            <w:b w:val="0"/>
            <w:noProof/>
            <w:sz w:val="22"/>
            <w:szCs w:val="22"/>
            <w:lang w:eastAsia="it-IT"/>
          </w:rPr>
          <w:tab/>
        </w:r>
        <w:r w:rsidR="004C4646" w:rsidRPr="00E078AA">
          <w:rPr>
            <w:rStyle w:val="Collegamentoipertestuale"/>
            <w:noProof/>
          </w:rPr>
          <w:t>Scopo e campo di applicazione</w:t>
        </w:r>
        <w:r w:rsidR="004C4646">
          <w:rPr>
            <w:noProof/>
            <w:webHidden/>
          </w:rPr>
          <w:tab/>
        </w:r>
        <w:r w:rsidR="004C4646">
          <w:rPr>
            <w:noProof/>
            <w:webHidden/>
          </w:rPr>
          <w:fldChar w:fldCharType="begin"/>
        </w:r>
        <w:r w:rsidR="004C4646">
          <w:rPr>
            <w:noProof/>
            <w:webHidden/>
          </w:rPr>
          <w:instrText xml:space="preserve"> PAGEREF _Toc356396007 \h </w:instrText>
        </w:r>
        <w:r w:rsidR="004C4646">
          <w:rPr>
            <w:noProof/>
            <w:webHidden/>
          </w:rPr>
        </w:r>
        <w:r w:rsidR="004C4646">
          <w:rPr>
            <w:noProof/>
            <w:webHidden/>
          </w:rPr>
          <w:fldChar w:fldCharType="separate"/>
        </w:r>
        <w:r w:rsidR="009468C7">
          <w:rPr>
            <w:noProof/>
            <w:webHidden/>
          </w:rPr>
          <w:t>4</w:t>
        </w:r>
        <w:r w:rsidR="004C4646">
          <w:rPr>
            <w:noProof/>
            <w:webHidden/>
          </w:rPr>
          <w:fldChar w:fldCharType="end"/>
        </w:r>
      </w:hyperlink>
    </w:p>
    <w:p w14:paraId="150445EC" w14:textId="40A290E8" w:rsidR="004C4646" w:rsidRPr="00E45CEF" w:rsidRDefault="004C4646" w:rsidP="009468C7">
      <w:pPr>
        <w:pStyle w:val="Sommario1"/>
        <w:tabs>
          <w:tab w:val="clear" w:pos="7938"/>
          <w:tab w:val="right" w:leader="dot" w:pos="8505"/>
        </w:tabs>
        <w:rPr>
          <w:rFonts w:ascii="Calibri" w:hAnsi="Calibri"/>
          <w:b w:val="0"/>
          <w:noProof/>
          <w:sz w:val="22"/>
          <w:szCs w:val="22"/>
          <w:lang w:eastAsia="it-IT"/>
        </w:rPr>
      </w:pPr>
      <w:hyperlink w:anchor="_Toc356396008" w:history="1">
        <w:r w:rsidRPr="00E078AA">
          <w:rPr>
            <w:rStyle w:val="Collegamentoipertestuale"/>
            <w:noProof/>
          </w:rPr>
          <w:t>2.</w:t>
        </w:r>
        <w:r w:rsidRPr="00E45CEF">
          <w:rPr>
            <w:rFonts w:ascii="Calibri" w:hAnsi="Calibri"/>
            <w:b w:val="0"/>
            <w:noProof/>
            <w:sz w:val="22"/>
            <w:szCs w:val="22"/>
            <w:lang w:eastAsia="it-IT"/>
          </w:rPr>
          <w:tab/>
        </w:r>
        <w:r w:rsidRPr="00E078AA">
          <w:rPr>
            <w:rStyle w:val="Collegamentoipertestuale"/>
            <w:noProof/>
          </w:rPr>
          <w:t>Introduzione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_Toc356396008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68C7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FFB3996" w14:textId="3E272B11" w:rsidR="004C4646" w:rsidRPr="00E45CEF" w:rsidRDefault="004C4646" w:rsidP="009468C7">
      <w:pPr>
        <w:pStyle w:val="Sommario1"/>
        <w:tabs>
          <w:tab w:val="clear" w:pos="7938"/>
          <w:tab w:val="right" w:leader="dot" w:pos="8505"/>
        </w:tabs>
        <w:rPr>
          <w:rFonts w:ascii="Calibri" w:hAnsi="Calibri"/>
          <w:b w:val="0"/>
          <w:noProof/>
          <w:sz w:val="22"/>
          <w:szCs w:val="22"/>
          <w:lang w:eastAsia="it-IT"/>
        </w:rPr>
      </w:pPr>
      <w:hyperlink w:anchor="_Toc356396009" w:history="1">
        <w:r w:rsidRPr="00E078AA">
          <w:rPr>
            <w:rStyle w:val="Collegamentoipertestuale"/>
            <w:noProof/>
          </w:rPr>
          <w:t>3.</w:t>
        </w:r>
        <w:r w:rsidRPr="00E45CEF">
          <w:rPr>
            <w:rFonts w:ascii="Calibri" w:hAnsi="Calibri"/>
            <w:b w:val="0"/>
            <w:noProof/>
            <w:sz w:val="22"/>
            <w:szCs w:val="22"/>
            <w:lang w:eastAsia="it-IT"/>
          </w:rPr>
          <w:tab/>
        </w:r>
        <w:r w:rsidRPr="00E078AA">
          <w:rPr>
            <w:rStyle w:val="Collegamentoipertestuale"/>
            <w:noProof/>
          </w:rPr>
          <w:t>Ri</w:t>
        </w:r>
        <w:r w:rsidRPr="00E078AA">
          <w:rPr>
            <w:rStyle w:val="Collegamentoipertestuale"/>
            <w:noProof/>
          </w:rPr>
          <w:t>f</w:t>
        </w:r>
        <w:r w:rsidRPr="00E078AA">
          <w:rPr>
            <w:rStyle w:val="Collegamentoipertestuale"/>
            <w:noProof/>
          </w:rPr>
          <w:t>erimenti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_Toc356396009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68C7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3DD1AF0" w14:textId="05631AF7" w:rsidR="004C4646" w:rsidRPr="00E45CEF" w:rsidRDefault="004C4646" w:rsidP="009468C7">
      <w:pPr>
        <w:pStyle w:val="Sommario1"/>
        <w:tabs>
          <w:tab w:val="clear" w:pos="7938"/>
          <w:tab w:val="right" w:leader="dot" w:pos="8505"/>
        </w:tabs>
        <w:rPr>
          <w:rFonts w:ascii="Calibri" w:hAnsi="Calibri"/>
          <w:b w:val="0"/>
          <w:noProof/>
          <w:sz w:val="22"/>
          <w:szCs w:val="22"/>
          <w:lang w:eastAsia="it-IT"/>
        </w:rPr>
      </w:pPr>
      <w:hyperlink w:anchor="_Toc356396010" w:history="1">
        <w:r w:rsidRPr="00E078AA">
          <w:rPr>
            <w:rStyle w:val="Collegamentoipertestuale"/>
            <w:noProof/>
          </w:rPr>
          <w:t>4.</w:t>
        </w:r>
        <w:r w:rsidRPr="00E45CEF">
          <w:rPr>
            <w:rFonts w:ascii="Calibri" w:hAnsi="Calibri"/>
            <w:b w:val="0"/>
            <w:noProof/>
            <w:sz w:val="22"/>
            <w:szCs w:val="22"/>
            <w:lang w:eastAsia="it-IT"/>
          </w:rPr>
          <w:tab/>
        </w:r>
        <w:r w:rsidRPr="00E078AA">
          <w:rPr>
            <w:rStyle w:val="Collegamentoipertestuale"/>
            <w:noProof/>
          </w:rPr>
          <w:t>Scenario architetturale di riferimento per la notifica delle variazioni anagrafiche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_Toc356396010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68C7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45F552A" w14:textId="28722660" w:rsidR="004C4646" w:rsidRPr="00E45CEF" w:rsidRDefault="004C4646" w:rsidP="009468C7">
      <w:pPr>
        <w:pStyle w:val="Sommario2"/>
        <w:tabs>
          <w:tab w:val="clear" w:pos="7938"/>
          <w:tab w:val="right" w:leader="dot" w:pos="8505"/>
        </w:tabs>
        <w:rPr>
          <w:rFonts w:ascii="Calibri" w:hAnsi="Calibri"/>
          <w:sz w:val="22"/>
          <w:szCs w:val="22"/>
          <w:lang w:eastAsia="it-IT"/>
        </w:rPr>
      </w:pPr>
      <w:hyperlink w:anchor="_Toc356396011" w:history="1">
        <w:r w:rsidRPr="00E078AA">
          <w:rPr>
            <w:rStyle w:val="Collegamentoipertestuale"/>
          </w:rPr>
          <w:t>4.1.</w:t>
        </w:r>
        <w:r w:rsidRPr="00E45CEF">
          <w:rPr>
            <w:rFonts w:ascii="Calibri" w:hAnsi="Calibri"/>
            <w:sz w:val="22"/>
            <w:szCs w:val="22"/>
            <w:lang w:eastAsia="it-IT"/>
          </w:rPr>
          <w:tab/>
        </w:r>
        <w:r w:rsidRPr="00E078AA">
          <w:rPr>
            <w:rStyle w:val="Collegamentoipertestuale"/>
          </w:rPr>
          <w:t>Marcatura di  pubblicazione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_Toc356396011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468C7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2852D5EB" w14:textId="5EE83411" w:rsidR="004C4646" w:rsidRPr="00E45CEF" w:rsidRDefault="004C4646" w:rsidP="009468C7">
      <w:pPr>
        <w:pStyle w:val="Sommario1"/>
        <w:tabs>
          <w:tab w:val="clear" w:pos="7938"/>
          <w:tab w:val="right" w:leader="dot" w:pos="8505"/>
        </w:tabs>
        <w:rPr>
          <w:rFonts w:ascii="Calibri" w:hAnsi="Calibri"/>
          <w:b w:val="0"/>
          <w:noProof/>
          <w:sz w:val="22"/>
          <w:szCs w:val="22"/>
          <w:lang w:eastAsia="it-IT"/>
        </w:rPr>
      </w:pPr>
      <w:hyperlink w:anchor="_Toc356396012" w:history="1">
        <w:r w:rsidRPr="00E078AA">
          <w:rPr>
            <w:rStyle w:val="Collegamentoipertestuale"/>
            <w:noProof/>
          </w:rPr>
          <w:t>5.</w:t>
        </w:r>
        <w:r w:rsidRPr="00E45CEF">
          <w:rPr>
            <w:rFonts w:ascii="Calibri" w:hAnsi="Calibri"/>
            <w:b w:val="0"/>
            <w:noProof/>
            <w:sz w:val="22"/>
            <w:szCs w:val="22"/>
            <w:lang w:eastAsia="it-IT"/>
          </w:rPr>
          <w:tab/>
        </w:r>
        <w:r w:rsidRPr="00E078AA">
          <w:rPr>
            <w:rStyle w:val="Collegamentoipertestuale"/>
            <w:noProof/>
          </w:rPr>
          <w:t>Notifiche riguardanti i Medici Specialisti Ambulatoriali Interni ed Altre Professionalità Sanitarie  del SSR della Regione Puglia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_Toc356396012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68C7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CE571EA" w14:textId="7A8C29F2" w:rsidR="004C4646" w:rsidRPr="00E45CEF" w:rsidRDefault="004C4646" w:rsidP="009468C7">
      <w:pPr>
        <w:pStyle w:val="Sommario2"/>
        <w:tabs>
          <w:tab w:val="clear" w:pos="7938"/>
          <w:tab w:val="right" w:leader="dot" w:pos="8505"/>
        </w:tabs>
        <w:rPr>
          <w:rFonts w:ascii="Calibri" w:hAnsi="Calibri"/>
          <w:sz w:val="22"/>
          <w:szCs w:val="22"/>
          <w:lang w:eastAsia="it-IT"/>
        </w:rPr>
      </w:pPr>
      <w:hyperlink w:anchor="_Toc356396013" w:history="1">
        <w:r w:rsidRPr="00E078AA">
          <w:rPr>
            <w:rStyle w:val="Collegamentoipertestuale"/>
          </w:rPr>
          <w:t>5.1.</w:t>
        </w:r>
        <w:r w:rsidRPr="00E45CEF">
          <w:rPr>
            <w:rFonts w:ascii="Calibri" w:hAnsi="Calibri"/>
            <w:sz w:val="22"/>
            <w:szCs w:val="22"/>
            <w:lang w:eastAsia="it-IT"/>
          </w:rPr>
          <w:tab/>
        </w:r>
        <w:r w:rsidRPr="00E078AA">
          <w:rPr>
            <w:rStyle w:val="Collegamentoipertestuale"/>
          </w:rPr>
          <w:t>Evento “Variazione Anagrafica Personale Sanitario”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_Toc356396013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468C7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594FD3CE" w14:textId="140D04E9" w:rsidR="004C4646" w:rsidRPr="00E45CEF" w:rsidRDefault="004C4646" w:rsidP="009468C7">
      <w:pPr>
        <w:pStyle w:val="Sommario2"/>
        <w:tabs>
          <w:tab w:val="clear" w:pos="7938"/>
          <w:tab w:val="right" w:leader="dot" w:pos="8505"/>
        </w:tabs>
        <w:rPr>
          <w:rFonts w:ascii="Calibri" w:hAnsi="Calibri"/>
          <w:sz w:val="22"/>
          <w:szCs w:val="22"/>
          <w:lang w:eastAsia="it-IT"/>
        </w:rPr>
      </w:pPr>
      <w:hyperlink w:anchor="_Toc356396014" w:history="1">
        <w:r w:rsidRPr="00E078AA">
          <w:rPr>
            <w:rStyle w:val="Collegamentoipertestuale"/>
          </w:rPr>
          <w:t>5.1.1.</w:t>
        </w:r>
        <w:r w:rsidRPr="00E45CEF">
          <w:rPr>
            <w:rFonts w:ascii="Calibri" w:hAnsi="Calibri"/>
            <w:sz w:val="22"/>
            <w:szCs w:val="22"/>
            <w:lang w:eastAsia="it-IT"/>
          </w:rPr>
          <w:tab/>
        </w:r>
        <w:r w:rsidRPr="00E078AA">
          <w:rPr>
            <w:rStyle w:val="Collegamentoipertestuale"/>
          </w:rPr>
          <w:t>Sottotipo 1 – Inserimento dei dati anagrafici Medico Specialista o Professionista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_Toc356396014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468C7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667D6FB5" w14:textId="621DCB05" w:rsidR="004C4646" w:rsidRPr="00E45CEF" w:rsidRDefault="004C4646" w:rsidP="009468C7">
      <w:pPr>
        <w:pStyle w:val="Sommario2"/>
        <w:tabs>
          <w:tab w:val="clear" w:pos="7938"/>
          <w:tab w:val="right" w:leader="dot" w:pos="8505"/>
        </w:tabs>
        <w:rPr>
          <w:rFonts w:ascii="Calibri" w:hAnsi="Calibri"/>
          <w:sz w:val="22"/>
          <w:szCs w:val="22"/>
          <w:lang w:eastAsia="it-IT"/>
        </w:rPr>
      </w:pPr>
      <w:hyperlink w:anchor="_Toc356396015" w:history="1">
        <w:r w:rsidRPr="00E078AA">
          <w:rPr>
            <w:rStyle w:val="Collegamentoipertestuale"/>
          </w:rPr>
          <w:t>5.1.2.</w:t>
        </w:r>
        <w:r w:rsidRPr="00E45CEF">
          <w:rPr>
            <w:rFonts w:ascii="Calibri" w:hAnsi="Calibri"/>
            <w:sz w:val="22"/>
            <w:szCs w:val="22"/>
            <w:lang w:eastAsia="it-IT"/>
          </w:rPr>
          <w:tab/>
        </w:r>
        <w:r w:rsidRPr="00E078AA">
          <w:rPr>
            <w:rStyle w:val="Collegamentoipertestuale"/>
          </w:rPr>
          <w:t>Sottotipo 2 – Variazione dei dati anagrafici Medico Specialista o Professionista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_Toc356396015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468C7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753365D7" w14:textId="732C5E63" w:rsidR="004C4646" w:rsidRPr="00E45CEF" w:rsidRDefault="004C4646" w:rsidP="009468C7">
      <w:pPr>
        <w:pStyle w:val="Sommario2"/>
        <w:tabs>
          <w:tab w:val="clear" w:pos="7938"/>
          <w:tab w:val="right" w:leader="dot" w:pos="8505"/>
        </w:tabs>
        <w:rPr>
          <w:rFonts w:ascii="Calibri" w:hAnsi="Calibri"/>
          <w:sz w:val="22"/>
          <w:szCs w:val="22"/>
          <w:lang w:eastAsia="it-IT"/>
        </w:rPr>
      </w:pPr>
      <w:hyperlink w:anchor="_Toc356396016" w:history="1">
        <w:r w:rsidRPr="00E078AA">
          <w:rPr>
            <w:rStyle w:val="Collegamentoipertestuale"/>
          </w:rPr>
          <w:t>5.2.</w:t>
        </w:r>
        <w:r w:rsidRPr="00E45CEF">
          <w:rPr>
            <w:rFonts w:ascii="Calibri" w:hAnsi="Calibri"/>
            <w:sz w:val="22"/>
            <w:szCs w:val="22"/>
            <w:lang w:eastAsia="it-IT"/>
          </w:rPr>
          <w:tab/>
        </w:r>
        <w:r w:rsidRPr="00E078AA">
          <w:rPr>
            <w:rStyle w:val="Collegamentoipertestuale"/>
          </w:rPr>
          <w:t>Evento “Variazione Dati Accademici Medico”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_Toc356396016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468C7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4FD6E94F" w14:textId="65FF1D13" w:rsidR="004C4646" w:rsidRPr="00E45CEF" w:rsidRDefault="004C4646" w:rsidP="009468C7">
      <w:pPr>
        <w:pStyle w:val="Sommario2"/>
        <w:tabs>
          <w:tab w:val="clear" w:pos="7938"/>
          <w:tab w:val="right" w:leader="dot" w:pos="8505"/>
        </w:tabs>
        <w:rPr>
          <w:rFonts w:ascii="Calibri" w:hAnsi="Calibri"/>
          <w:sz w:val="22"/>
          <w:szCs w:val="22"/>
          <w:lang w:eastAsia="it-IT"/>
        </w:rPr>
      </w:pPr>
      <w:hyperlink w:anchor="_Toc356396017" w:history="1">
        <w:r w:rsidRPr="00E078AA">
          <w:rPr>
            <w:rStyle w:val="Collegamentoipertestuale"/>
          </w:rPr>
          <w:t>5.2.1.</w:t>
        </w:r>
        <w:r w:rsidRPr="00E45CEF">
          <w:rPr>
            <w:rFonts w:ascii="Calibri" w:hAnsi="Calibri"/>
            <w:sz w:val="22"/>
            <w:szCs w:val="22"/>
            <w:lang w:eastAsia="it-IT"/>
          </w:rPr>
          <w:tab/>
        </w:r>
        <w:r w:rsidRPr="00E078AA">
          <w:rPr>
            <w:rStyle w:val="Collegamentoipertestuale"/>
          </w:rPr>
          <w:t>Sottotipo 1 – Inserimento dei dati accademici di un Medico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_Toc356396017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468C7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02C14D73" w14:textId="5832F4D6" w:rsidR="004C4646" w:rsidRPr="00E45CEF" w:rsidRDefault="004C4646" w:rsidP="009468C7">
      <w:pPr>
        <w:pStyle w:val="Sommario2"/>
        <w:tabs>
          <w:tab w:val="clear" w:pos="7938"/>
          <w:tab w:val="right" w:leader="dot" w:pos="8505"/>
        </w:tabs>
        <w:rPr>
          <w:rFonts w:ascii="Calibri" w:hAnsi="Calibri"/>
          <w:sz w:val="22"/>
          <w:szCs w:val="22"/>
          <w:lang w:eastAsia="it-IT"/>
        </w:rPr>
      </w:pPr>
      <w:hyperlink w:anchor="_Toc356396018" w:history="1">
        <w:r w:rsidRPr="00E078AA">
          <w:rPr>
            <w:rStyle w:val="Collegamentoipertestuale"/>
          </w:rPr>
          <w:t>5.2.2.</w:t>
        </w:r>
        <w:r w:rsidRPr="00E45CEF">
          <w:rPr>
            <w:rFonts w:ascii="Calibri" w:hAnsi="Calibri"/>
            <w:sz w:val="22"/>
            <w:szCs w:val="22"/>
            <w:lang w:eastAsia="it-IT"/>
          </w:rPr>
          <w:tab/>
        </w:r>
        <w:r w:rsidRPr="00E078AA">
          <w:rPr>
            <w:rStyle w:val="Collegamentoipertestuale"/>
          </w:rPr>
          <w:t>Sottotipo 2 – Variazione dei dati accademici di un Medico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_Toc356396018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468C7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4CC4EEC5" w14:textId="11A1201A" w:rsidR="004C4646" w:rsidRPr="00E45CEF" w:rsidRDefault="004C4646" w:rsidP="009468C7">
      <w:pPr>
        <w:pStyle w:val="Sommario2"/>
        <w:tabs>
          <w:tab w:val="clear" w:pos="7938"/>
          <w:tab w:val="right" w:leader="dot" w:pos="8505"/>
        </w:tabs>
        <w:rPr>
          <w:rFonts w:ascii="Calibri" w:hAnsi="Calibri"/>
          <w:sz w:val="22"/>
          <w:szCs w:val="22"/>
          <w:lang w:eastAsia="it-IT"/>
        </w:rPr>
      </w:pPr>
      <w:hyperlink w:anchor="_Toc356396019" w:history="1">
        <w:r w:rsidRPr="00E078AA">
          <w:rPr>
            <w:rStyle w:val="Collegamentoipertestuale"/>
          </w:rPr>
          <w:t>5.3.</w:t>
        </w:r>
        <w:r w:rsidRPr="00E45CEF">
          <w:rPr>
            <w:rFonts w:ascii="Calibri" w:hAnsi="Calibri"/>
            <w:sz w:val="22"/>
            <w:szCs w:val="22"/>
            <w:lang w:eastAsia="it-IT"/>
          </w:rPr>
          <w:tab/>
        </w:r>
        <w:r w:rsidRPr="00E078AA">
          <w:rPr>
            <w:rStyle w:val="Collegamentoipertestuale"/>
          </w:rPr>
          <w:t>Evento “Variazione Dati Accademici Professionista”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_Toc356396019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468C7"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3A08EC09" w14:textId="159E483E" w:rsidR="004C4646" w:rsidRPr="00E45CEF" w:rsidRDefault="004C4646" w:rsidP="009468C7">
      <w:pPr>
        <w:pStyle w:val="Sommario2"/>
        <w:tabs>
          <w:tab w:val="clear" w:pos="7938"/>
          <w:tab w:val="right" w:leader="dot" w:pos="8505"/>
        </w:tabs>
        <w:rPr>
          <w:rFonts w:ascii="Calibri" w:hAnsi="Calibri"/>
          <w:sz w:val="22"/>
          <w:szCs w:val="22"/>
          <w:lang w:eastAsia="it-IT"/>
        </w:rPr>
      </w:pPr>
      <w:hyperlink w:anchor="_Toc356396020" w:history="1">
        <w:r w:rsidRPr="00E078AA">
          <w:rPr>
            <w:rStyle w:val="Collegamentoipertestuale"/>
          </w:rPr>
          <w:t>5.3.1.</w:t>
        </w:r>
        <w:r w:rsidRPr="00E45CEF">
          <w:rPr>
            <w:rFonts w:ascii="Calibri" w:hAnsi="Calibri"/>
            <w:sz w:val="22"/>
            <w:szCs w:val="22"/>
            <w:lang w:eastAsia="it-IT"/>
          </w:rPr>
          <w:tab/>
        </w:r>
        <w:r w:rsidRPr="00E078AA">
          <w:rPr>
            <w:rStyle w:val="Collegamentoipertestuale"/>
          </w:rPr>
          <w:t>Sottotipo 1 – Inserimento dei dati accademici di un Professionista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_Toc356396020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468C7"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0353F867" w14:textId="42C218F2" w:rsidR="004C4646" w:rsidRPr="00E45CEF" w:rsidRDefault="004C4646" w:rsidP="009468C7">
      <w:pPr>
        <w:pStyle w:val="Sommario2"/>
        <w:tabs>
          <w:tab w:val="clear" w:pos="7938"/>
          <w:tab w:val="right" w:leader="dot" w:pos="8505"/>
        </w:tabs>
        <w:rPr>
          <w:rFonts w:ascii="Calibri" w:hAnsi="Calibri"/>
          <w:sz w:val="22"/>
          <w:szCs w:val="22"/>
          <w:lang w:eastAsia="it-IT"/>
        </w:rPr>
      </w:pPr>
      <w:hyperlink w:anchor="_Toc356396021" w:history="1">
        <w:r w:rsidRPr="00E078AA">
          <w:rPr>
            <w:rStyle w:val="Collegamentoipertestuale"/>
          </w:rPr>
          <w:t>5.3.2.</w:t>
        </w:r>
        <w:r w:rsidRPr="00E45CEF">
          <w:rPr>
            <w:rFonts w:ascii="Calibri" w:hAnsi="Calibri"/>
            <w:sz w:val="22"/>
            <w:szCs w:val="22"/>
            <w:lang w:eastAsia="it-IT"/>
          </w:rPr>
          <w:tab/>
        </w:r>
        <w:r w:rsidRPr="00E078AA">
          <w:rPr>
            <w:rStyle w:val="Collegamentoipertestuale"/>
          </w:rPr>
          <w:t>Sottotipo 2 – Variazione dei dati accademici di un Professionista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_Toc356396021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468C7"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476D46CF" w14:textId="66C203E2" w:rsidR="004C4646" w:rsidRPr="00E45CEF" w:rsidRDefault="004C4646" w:rsidP="009468C7">
      <w:pPr>
        <w:pStyle w:val="Sommario2"/>
        <w:tabs>
          <w:tab w:val="clear" w:pos="7938"/>
          <w:tab w:val="right" w:leader="dot" w:pos="8505"/>
        </w:tabs>
        <w:rPr>
          <w:rFonts w:ascii="Calibri" w:hAnsi="Calibri"/>
          <w:sz w:val="22"/>
          <w:szCs w:val="22"/>
          <w:lang w:eastAsia="it-IT"/>
        </w:rPr>
      </w:pPr>
      <w:hyperlink w:anchor="_Toc356396022" w:history="1">
        <w:r w:rsidRPr="00E078AA">
          <w:rPr>
            <w:rStyle w:val="Collegamentoipertestuale"/>
          </w:rPr>
          <w:t>5.4.</w:t>
        </w:r>
        <w:r w:rsidRPr="00E45CEF">
          <w:rPr>
            <w:rFonts w:ascii="Calibri" w:hAnsi="Calibri"/>
            <w:sz w:val="22"/>
            <w:szCs w:val="22"/>
            <w:lang w:eastAsia="it-IT"/>
          </w:rPr>
          <w:tab/>
        </w:r>
        <w:r w:rsidRPr="00E078AA">
          <w:rPr>
            <w:rStyle w:val="Collegamentoipertestuale"/>
          </w:rPr>
          <w:t>Evento “Variazione Dati Contabili Medico Specialista o Professionista”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_Toc356396022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468C7"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4642404D" w14:textId="15935A8C" w:rsidR="004C4646" w:rsidRPr="00E45CEF" w:rsidRDefault="004C4646" w:rsidP="009468C7">
      <w:pPr>
        <w:pStyle w:val="Sommario2"/>
        <w:tabs>
          <w:tab w:val="clear" w:pos="7938"/>
          <w:tab w:val="right" w:leader="dot" w:pos="8505"/>
        </w:tabs>
        <w:rPr>
          <w:rFonts w:ascii="Calibri" w:hAnsi="Calibri"/>
          <w:sz w:val="22"/>
          <w:szCs w:val="22"/>
          <w:lang w:eastAsia="it-IT"/>
        </w:rPr>
      </w:pPr>
      <w:hyperlink w:anchor="_Toc356396023" w:history="1">
        <w:r w:rsidRPr="00E078AA">
          <w:rPr>
            <w:rStyle w:val="Collegamentoipertestuale"/>
          </w:rPr>
          <w:t>5.4.1.</w:t>
        </w:r>
        <w:r w:rsidRPr="00E45CEF">
          <w:rPr>
            <w:rFonts w:ascii="Calibri" w:hAnsi="Calibri"/>
            <w:sz w:val="22"/>
            <w:szCs w:val="22"/>
            <w:lang w:eastAsia="it-IT"/>
          </w:rPr>
          <w:tab/>
        </w:r>
        <w:r w:rsidRPr="00E078AA">
          <w:rPr>
            <w:rStyle w:val="Collegamentoipertestuale"/>
          </w:rPr>
          <w:t>Sottotipo 1 – Inserimento dei dati contabili di un Medico Specialista o Prof.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_Toc356396023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468C7"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76A9B74A" w14:textId="5966F138" w:rsidR="004C4646" w:rsidRPr="00E45CEF" w:rsidRDefault="004C4646" w:rsidP="009468C7">
      <w:pPr>
        <w:pStyle w:val="Sommario2"/>
        <w:tabs>
          <w:tab w:val="clear" w:pos="7938"/>
          <w:tab w:val="right" w:leader="dot" w:pos="8505"/>
        </w:tabs>
        <w:rPr>
          <w:rFonts w:ascii="Calibri" w:hAnsi="Calibri"/>
          <w:sz w:val="22"/>
          <w:szCs w:val="22"/>
          <w:lang w:eastAsia="it-IT"/>
        </w:rPr>
      </w:pPr>
      <w:hyperlink w:anchor="_Toc356396024" w:history="1">
        <w:r w:rsidRPr="00E078AA">
          <w:rPr>
            <w:rStyle w:val="Collegamentoipertestuale"/>
          </w:rPr>
          <w:t>5.4.2.</w:t>
        </w:r>
        <w:r w:rsidRPr="00E45CEF">
          <w:rPr>
            <w:rFonts w:ascii="Calibri" w:hAnsi="Calibri"/>
            <w:sz w:val="22"/>
            <w:szCs w:val="22"/>
            <w:lang w:eastAsia="it-IT"/>
          </w:rPr>
          <w:tab/>
        </w:r>
        <w:r w:rsidRPr="00E078AA">
          <w:rPr>
            <w:rStyle w:val="Collegamentoipertestuale"/>
          </w:rPr>
          <w:t>Sottotipo 2 – Variazione dei dati contabili di un Medico Specialista o Prof.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_Toc356396024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468C7"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67E9929C" w14:textId="1BB3C53F" w:rsidR="004C4646" w:rsidRPr="00E45CEF" w:rsidRDefault="004C4646" w:rsidP="009468C7">
      <w:pPr>
        <w:pStyle w:val="Sommario2"/>
        <w:tabs>
          <w:tab w:val="clear" w:pos="7938"/>
          <w:tab w:val="right" w:leader="dot" w:pos="8505"/>
        </w:tabs>
        <w:rPr>
          <w:rFonts w:ascii="Calibri" w:hAnsi="Calibri"/>
          <w:sz w:val="22"/>
          <w:szCs w:val="22"/>
          <w:lang w:eastAsia="it-IT"/>
        </w:rPr>
      </w:pPr>
      <w:hyperlink w:anchor="_Toc356396025" w:history="1">
        <w:r w:rsidRPr="00E078AA">
          <w:rPr>
            <w:rStyle w:val="Collegamentoipertestuale"/>
          </w:rPr>
          <w:t>5.5.</w:t>
        </w:r>
        <w:r w:rsidRPr="00E45CEF">
          <w:rPr>
            <w:rFonts w:ascii="Calibri" w:hAnsi="Calibri"/>
            <w:sz w:val="22"/>
            <w:szCs w:val="22"/>
            <w:lang w:eastAsia="it-IT"/>
          </w:rPr>
          <w:tab/>
        </w:r>
        <w:r w:rsidRPr="00E078AA">
          <w:rPr>
            <w:rStyle w:val="Collegamentoipertestuale"/>
          </w:rPr>
          <w:t>Evento “Variazione iscrizione albo Medico Specialista o Professionista”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_Toc356396025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468C7"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06AA46EA" w14:textId="30C96ECD" w:rsidR="004C4646" w:rsidRPr="00E45CEF" w:rsidRDefault="004C4646" w:rsidP="009468C7">
      <w:pPr>
        <w:pStyle w:val="Sommario2"/>
        <w:tabs>
          <w:tab w:val="clear" w:pos="7938"/>
          <w:tab w:val="right" w:leader="dot" w:pos="8505"/>
        </w:tabs>
        <w:rPr>
          <w:rFonts w:ascii="Calibri" w:hAnsi="Calibri"/>
          <w:sz w:val="22"/>
          <w:szCs w:val="22"/>
          <w:lang w:eastAsia="it-IT"/>
        </w:rPr>
      </w:pPr>
      <w:hyperlink w:anchor="_Toc356396026" w:history="1">
        <w:r w:rsidRPr="00E078AA">
          <w:rPr>
            <w:rStyle w:val="Collegamentoipertestuale"/>
          </w:rPr>
          <w:t>5.5.1.</w:t>
        </w:r>
        <w:r w:rsidRPr="00E45CEF">
          <w:rPr>
            <w:rFonts w:ascii="Calibri" w:hAnsi="Calibri"/>
            <w:sz w:val="22"/>
            <w:szCs w:val="22"/>
            <w:lang w:eastAsia="it-IT"/>
          </w:rPr>
          <w:tab/>
        </w:r>
        <w:r w:rsidRPr="00E078AA">
          <w:rPr>
            <w:rStyle w:val="Collegamentoipertestuale"/>
          </w:rPr>
          <w:t>Sottotipo 1 – Inserimento iscrizione albo professionale Medico Specialista o Prof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_Toc356396026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468C7"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4D6F231F" w14:textId="06020D3E" w:rsidR="004C4646" w:rsidRPr="00E45CEF" w:rsidRDefault="004C4646" w:rsidP="009468C7">
      <w:pPr>
        <w:pStyle w:val="Sommario2"/>
        <w:tabs>
          <w:tab w:val="clear" w:pos="7938"/>
          <w:tab w:val="right" w:leader="dot" w:pos="8505"/>
        </w:tabs>
        <w:rPr>
          <w:rFonts w:ascii="Calibri" w:hAnsi="Calibri"/>
          <w:sz w:val="22"/>
          <w:szCs w:val="22"/>
          <w:lang w:eastAsia="it-IT"/>
        </w:rPr>
      </w:pPr>
      <w:hyperlink w:anchor="_Toc356396027" w:history="1">
        <w:r w:rsidRPr="00E078AA">
          <w:rPr>
            <w:rStyle w:val="Collegamentoipertestuale"/>
          </w:rPr>
          <w:t>5.5.2.</w:t>
        </w:r>
        <w:r w:rsidRPr="00E45CEF">
          <w:rPr>
            <w:rFonts w:ascii="Calibri" w:hAnsi="Calibri"/>
            <w:sz w:val="22"/>
            <w:szCs w:val="22"/>
            <w:lang w:eastAsia="it-IT"/>
          </w:rPr>
          <w:tab/>
        </w:r>
        <w:r w:rsidRPr="00E078AA">
          <w:rPr>
            <w:rStyle w:val="Collegamentoipertestuale"/>
          </w:rPr>
          <w:t>Sottotipo 2 – Variazione iscrizione albo professionale Medico Specialista o Prof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_Toc356396027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468C7"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3BA34B3B" w14:textId="221BE1E2" w:rsidR="004C4646" w:rsidRPr="00E45CEF" w:rsidRDefault="004C4646" w:rsidP="009468C7">
      <w:pPr>
        <w:pStyle w:val="Sommario2"/>
        <w:tabs>
          <w:tab w:val="clear" w:pos="7938"/>
          <w:tab w:val="right" w:leader="dot" w:pos="8505"/>
        </w:tabs>
        <w:rPr>
          <w:rFonts w:ascii="Calibri" w:hAnsi="Calibri"/>
          <w:sz w:val="22"/>
          <w:szCs w:val="22"/>
          <w:lang w:eastAsia="it-IT"/>
        </w:rPr>
      </w:pPr>
      <w:hyperlink w:anchor="_Toc356396028" w:history="1">
        <w:r w:rsidRPr="00E078AA">
          <w:rPr>
            <w:rStyle w:val="Collegamentoipertestuale"/>
          </w:rPr>
          <w:t>5.5.3.</w:t>
        </w:r>
        <w:r w:rsidRPr="00E45CEF">
          <w:rPr>
            <w:rFonts w:ascii="Calibri" w:hAnsi="Calibri"/>
            <w:sz w:val="22"/>
            <w:szCs w:val="22"/>
            <w:lang w:eastAsia="it-IT"/>
          </w:rPr>
          <w:tab/>
        </w:r>
        <w:r w:rsidRPr="00E078AA">
          <w:rPr>
            <w:rStyle w:val="Collegamentoipertestuale"/>
          </w:rPr>
          <w:t>Sottotipo 3 – Cancellazione iscrizione albo professionale Medico Spec. o Prof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_Toc356396028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468C7"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0289F0A7" w14:textId="240F6D59" w:rsidR="004C4646" w:rsidRPr="00E45CEF" w:rsidRDefault="004C4646" w:rsidP="009468C7">
      <w:pPr>
        <w:pStyle w:val="Sommario2"/>
        <w:tabs>
          <w:tab w:val="clear" w:pos="7938"/>
          <w:tab w:val="right" w:leader="dot" w:pos="8505"/>
        </w:tabs>
        <w:rPr>
          <w:rFonts w:ascii="Calibri" w:hAnsi="Calibri"/>
          <w:sz w:val="22"/>
          <w:szCs w:val="22"/>
          <w:lang w:eastAsia="it-IT"/>
        </w:rPr>
      </w:pPr>
      <w:hyperlink w:anchor="_Toc356396029" w:history="1">
        <w:r w:rsidRPr="00E078AA">
          <w:rPr>
            <w:rStyle w:val="Collegamentoipertestuale"/>
          </w:rPr>
          <w:t>5.6.</w:t>
        </w:r>
        <w:r w:rsidRPr="00E45CEF">
          <w:rPr>
            <w:rFonts w:ascii="Calibri" w:hAnsi="Calibri"/>
            <w:sz w:val="22"/>
            <w:szCs w:val="22"/>
            <w:lang w:eastAsia="it-IT"/>
          </w:rPr>
          <w:tab/>
        </w:r>
        <w:r w:rsidRPr="00E078AA">
          <w:rPr>
            <w:rStyle w:val="Collegamentoipertestuale"/>
          </w:rPr>
          <w:t>Evento “Variazione incarico Medico Specialista o Professionista”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_Toc356396029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468C7"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00E1DE76" w14:textId="5B808359" w:rsidR="004C4646" w:rsidRPr="00E45CEF" w:rsidRDefault="004C4646" w:rsidP="009468C7">
      <w:pPr>
        <w:pStyle w:val="Sommario2"/>
        <w:tabs>
          <w:tab w:val="clear" w:pos="7938"/>
          <w:tab w:val="right" w:leader="dot" w:pos="8505"/>
        </w:tabs>
        <w:rPr>
          <w:rFonts w:ascii="Calibri" w:hAnsi="Calibri"/>
          <w:sz w:val="22"/>
          <w:szCs w:val="22"/>
          <w:lang w:eastAsia="it-IT"/>
        </w:rPr>
      </w:pPr>
      <w:hyperlink w:anchor="_Toc356396030" w:history="1">
        <w:r w:rsidRPr="00E078AA">
          <w:rPr>
            <w:rStyle w:val="Collegamentoipertestuale"/>
          </w:rPr>
          <w:t>5.6.1.</w:t>
        </w:r>
        <w:r w:rsidRPr="00E45CEF">
          <w:rPr>
            <w:rFonts w:ascii="Calibri" w:hAnsi="Calibri"/>
            <w:sz w:val="22"/>
            <w:szCs w:val="22"/>
            <w:lang w:eastAsia="it-IT"/>
          </w:rPr>
          <w:tab/>
        </w:r>
        <w:r w:rsidRPr="00E078AA">
          <w:rPr>
            <w:rStyle w:val="Collegamentoipertestuale"/>
          </w:rPr>
          <w:t>Sottotipo 1 – Inserimento incarico Medico Specialista o Professionista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_Toc356396030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468C7"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741FF34A" w14:textId="4D5D28C2" w:rsidR="004C4646" w:rsidRPr="00E45CEF" w:rsidRDefault="004C4646" w:rsidP="009468C7">
      <w:pPr>
        <w:pStyle w:val="Sommario2"/>
        <w:tabs>
          <w:tab w:val="clear" w:pos="7938"/>
          <w:tab w:val="right" w:leader="dot" w:pos="8505"/>
        </w:tabs>
        <w:rPr>
          <w:rFonts w:ascii="Calibri" w:hAnsi="Calibri"/>
          <w:sz w:val="22"/>
          <w:szCs w:val="22"/>
          <w:lang w:eastAsia="it-IT"/>
        </w:rPr>
      </w:pPr>
      <w:hyperlink w:anchor="_Toc356396031" w:history="1">
        <w:r w:rsidRPr="00E078AA">
          <w:rPr>
            <w:rStyle w:val="Collegamentoipertestuale"/>
          </w:rPr>
          <w:t>5.6.2.</w:t>
        </w:r>
        <w:r w:rsidRPr="00E45CEF">
          <w:rPr>
            <w:rFonts w:ascii="Calibri" w:hAnsi="Calibri"/>
            <w:sz w:val="22"/>
            <w:szCs w:val="22"/>
            <w:lang w:eastAsia="it-IT"/>
          </w:rPr>
          <w:tab/>
        </w:r>
        <w:r w:rsidRPr="00E078AA">
          <w:rPr>
            <w:rStyle w:val="Collegamentoipertestuale"/>
          </w:rPr>
          <w:t>Sottotipo 2 – Variazione incarico Medico Specialista o Professionista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_Toc356396031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468C7"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14:paraId="08C544FB" w14:textId="0FA911DC" w:rsidR="004C4646" w:rsidRPr="00E45CEF" w:rsidRDefault="004C4646" w:rsidP="009468C7">
      <w:pPr>
        <w:pStyle w:val="Sommario2"/>
        <w:tabs>
          <w:tab w:val="clear" w:pos="7938"/>
          <w:tab w:val="right" w:leader="dot" w:pos="8505"/>
        </w:tabs>
        <w:rPr>
          <w:rFonts w:ascii="Calibri" w:hAnsi="Calibri"/>
          <w:sz w:val="22"/>
          <w:szCs w:val="22"/>
          <w:lang w:eastAsia="it-IT"/>
        </w:rPr>
      </w:pPr>
      <w:hyperlink w:anchor="_Toc356396032" w:history="1">
        <w:r w:rsidRPr="00E078AA">
          <w:rPr>
            <w:rStyle w:val="Collegamentoipertestuale"/>
          </w:rPr>
          <w:t>5.6.3.</w:t>
        </w:r>
        <w:r w:rsidRPr="00E45CEF">
          <w:rPr>
            <w:rFonts w:ascii="Calibri" w:hAnsi="Calibri"/>
            <w:sz w:val="22"/>
            <w:szCs w:val="22"/>
            <w:lang w:eastAsia="it-IT"/>
          </w:rPr>
          <w:tab/>
        </w:r>
        <w:r w:rsidRPr="00E078AA">
          <w:rPr>
            <w:rStyle w:val="Collegamentoipertestuale"/>
          </w:rPr>
          <w:t>Sottotipo 3 – Cancellazione incarico Medico Specialista o Professionista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_Toc356396032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468C7"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14:paraId="12F41599" w14:textId="0E38548A" w:rsidR="004C4646" w:rsidRPr="00E45CEF" w:rsidRDefault="004C4646" w:rsidP="009468C7">
      <w:pPr>
        <w:pStyle w:val="Sommario2"/>
        <w:tabs>
          <w:tab w:val="clear" w:pos="7938"/>
          <w:tab w:val="right" w:leader="dot" w:pos="8505"/>
        </w:tabs>
        <w:rPr>
          <w:rFonts w:ascii="Calibri" w:hAnsi="Calibri"/>
          <w:sz w:val="22"/>
          <w:szCs w:val="22"/>
          <w:lang w:eastAsia="it-IT"/>
        </w:rPr>
      </w:pPr>
      <w:hyperlink w:anchor="_Toc356396033" w:history="1">
        <w:r w:rsidRPr="00E078AA">
          <w:rPr>
            <w:rStyle w:val="Collegamentoipertestuale"/>
          </w:rPr>
          <w:t>5.7.</w:t>
        </w:r>
        <w:r w:rsidRPr="00E45CEF">
          <w:rPr>
            <w:rFonts w:ascii="Calibri" w:hAnsi="Calibri"/>
            <w:sz w:val="22"/>
            <w:szCs w:val="22"/>
            <w:lang w:eastAsia="it-IT"/>
          </w:rPr>
          <w:tab/>
        </w:r>
        <w:r w:rsidRPr="00E078AA">
          <w:rPr>
            <w:rStyle w:val="Collegamentoipertestuale"/>
          </w:rPr>
          <w:t>Evento “Variazione turno  Medico Specialista o Professionista”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_Toc356396033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468C7"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14:paraId="38ED3BD7" w14:textId="59BCC2C1" w:rsidR="004C4646" w:rsidRPr="00E45CEF" w:rsidRDefault="004C4646" w:rsidP="009468C7">
      <w:pPr>
        <w:pStyle w:val="Sommario2"/>
        <w:tabs>
          <w:tab w:val="clear" w:pos="7938"/>
          <w:tab w:val="right" w:leader="dot" w:pos="8505"/>
        </w:tabs>
        <w:rPr>
          <w:rFonts w:ascii="Calibri" w:hAnsi="Calibri"/>
          <w:sz w:val="22"/>
          <w:szCs w:val="22"/>
          <w:lang w:eastAsia="it-IT"/>
        </w:rPr>
      </w:pPr>
      <w:hyperlink w:anchor="_Toc356396034" w:history="1">
        <w:r w:rsidRPr="00E078AA">
          <w:rPr>
            <w:rStyle w:val="Collegamentoipertestuale"/>
          </w:rPr>
          <w:t>5.7.1.</w:t>
        </w:r>
        <w:r w:rsidRPr="00E45CEF">
          <w:rPr>
            <w:rFonts w:ascii="Calibri" w:hAnsi="Calibri"/>
            <w:sz w:val="22"/>
            <w:szCs w:val="22"/>
            <w:lang w:eastAsia="it-IT"/>
          </w:rPr>
          <w:tab/>
        </w:r>
        <w:r w:rsidRPr="00E078AA">
          <w:rPr>
            <w:rStyle w:val="Collegamentoipertestuale"/>
          </w:rPr>
          <w:t>Sottotipo 1 – Inserimento turno Medico Specialista o Professionista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_Toc356396034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468C7"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14:paraId="001D75DC" w14:textId="3A918ABF" w:rsidR="004C4646" w:rsidRPr="00E45CEF" w:rsidRDefault="004C4646" w:rsidP="009468C7">
      <w:pPr>
        <w:pStyle w:val="Sommario2"/>
        <w:tabs>
          <w:tab w:val="clear" w:pos="7938"/>
          <w:tab w:val="right" w:leader="dot" w:pos="8505"/>
        </w:tabs>
        <w:rPr>
          <w:rFonts w:ascii="Calibri" w:hAnsi="Calibri"/>
          <w:sz w:val="22"/>
          <w:szCs w:val="22"/>
          <w:lang w:eastAsia="it-IT"/>
        </w:rPr>
      </w:pPr>
      <w:hyperlink w:anchor="_Toc356396035" w:history="1">
        <w:r w:rsidRPr="00E078AA">
          <w:rPr>
            <w:rStyle w:val="Collegamentoipertestuale"/>
          </w:rPr>
          <w:t>5.7.2.</w:t>
        </w:r>
        <w:r w:rsidRPr="00E45CEF">
          <w:rPr>
            <w:rFonts w:ascii="Calibri" w:hAnsi="Calibri"/>
            <w:sz w:val="22"/>
            <w:szCs w:val="22"/>
            <w:lang w:eastAsia="it-IT"/>
          </w:rPr>
          <w:tab/>
        </w:r>
        <w:r w:rsidRPr="00E078AA">
          <w:rPr>
            <w:rStyle w:val="Collegamentoipertestuale"/>
          </w:rPr>
          <w:t>Sottotipo 2 – Variazione turno Medico Specialista o Professionista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_Toc356396035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468C7"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14:paraId="053F28BB" w14:textId="0363F2DB" w:rsidR="004C4646" w:rsidRPr="00E45CEF" w:rsidRDefault="004C4646" w:rsidP="009468C7">
      <w:pPr>
        <w:pStyle w:val="Sommario2"/>
        <w:tabs>
          <w:tab w:val="clear" w:pos="7938"/>
          <w:tab w:val="right" w:leader="dot" w:pos="8505"/>
        </w:tabs>
        <w:rPr>
          <w:rFonts w:ascii="Calibri" w:hAnsi="Calibri"/>
          <w:sz w:val="22"/>
          <w:szCs w:val="22"/>
          <w:lang w:eastAsia="it-IT"/>
        </w:rPr>
      </w:pPr>
      <w:hyperlink w:anchor="_Toc356396036" w:history="1">
        <w:r w:rsidRPr="00E078AA">
          <w:rPr>
            <w:rStyle w:val="Collegamentoipertestuale"/>
          </w:rPr>
          <w:t>5.7.3.</w:t>
        </w:r>
        <w:r w:rsidRPr="00E45CEF">
          <w:rPr>
            <w:rFonts w:ascii="Calibri" w:hAnsi="Calibri"/>
            <w:sz w:val="22"/>
            <w:szCs w:val="22"/>
            <w:lang w:eastAsia="it-IT"/>
          </w:rPr>
          <w:tab/>
        </w:r>
        <w:r w:rsidRPr="00E078AA">
          <w:rPr>
            <w:rStyle w:val="Collegamentoipertestuale"/>
          </w:rPr>
          <w:t>Sottotipo 3 – Cancellazione turno Medico Specialista o Professionista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_Toc356396036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468C7"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630A3D10" w14:textId="3A8D1F91" w:rsidR="004C4646" w:rsidRPr="00E45CEF" w:rsidRDefault="004C4646" w:rsidP="009468C7">
      <w:pPr>
        <w:pStyle w:val="Sommario1"/>
        <w:tabs>
          <w:tab w:val="clear" w:pos="7938"/>
          <w:tab w:val="right" w:leader="dot" w:pos="8505"/>
        </w:tabs>
        <w:rPr>
          <w:rFonts w:ascii="Calibri" w:hAnsi="Calibri"/>
          <w:b w:val="0"/>
          <w:noProof/>
          <w:sz w:val="22"/>
          <w:szCs w:val="22"/>
          <w:lang w:eastAsia="it-IT"/>
        </w:rPr>
      </w:pPr>
      <w:hyperlink w:anchor="_Toc356396037" w:history="1">
        <w:r w:rsidRPr="00E078AA">
          <w:rPr>
            <w:rStyle w:val="Collegamentoipertestuale"/>
            <w:noProof/>
          </w:rPr>
          <w:t>6.</w:t>
        </w:r>
        <w:r w:rsidRPr="00E45CEF">
          <w:rPr>
            <w:rFonts w:ascii="Calibri" w:hAnsi="Calibri"/>
            <w:b w:val="0"/>
            <w:noProof/>
            <w:sz w:val="22"/>
            <w:szCs w:val="22"/>
            <w:lang w:eastAsia="it-IT"/>
          </w:rPr>
          <w:tab/>
        </w:r>
        <w:r w:rsidRPr="00E078AA">
          <w:rPr>
            <w:rStyle w:val="Collegamentoipertestuale"/>
            <w:noProof/>
          </w:rPr>
          <w:t>Sottoscrizione al servizio di notifica del Gestore Eventi ICAR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_Toc356396037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68C7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1AD580B1" w14:textId="61DFFA0E" w:rsidR="004C4646" w:rsidRPr="00E45CEF" w:rsidRDefault="004C4646" w:rsidP="009468C7">
      <w:pPr>
        <w:pStyle w:val="Sommario1"/>
        <w:tabs>
          <w:tab w:val="clear" w:pos="7938"/>
          <w:tab w:val="right" w:leader="dot" w:pos="8505"/>
        </w:tabs>
        <w:rPr>
          <w:rFonts w:ascii="Calibri" w:hAnsi="Calibri"/>
          <w:b w:val="0"/>
          <w:noProof/>
          <w:sz w:val="22"/>
          <w:szCs w:val="22"/>
          <w:lang w:eastAsia="it-IT"/>
        </w:rPr>
      </w:pPr>
      <w:hyperlink w:anchor="_Toc356396038" w:history="1">
        <w:r w:rsidRPr="00E078AA">
          <w:rPr>
            <w:rStyle w:val="Collegamentoipertestuale"/>
            <w:noProof/>
          </w:rPr>
          <w:t>7.</w:t>
        </w:r>
        <w:r w:rsidRPr="00E45CEF">
          <w:rPr>
            <w:rFonts w:ascii="Calibri" w:hAnsi="Calibri"/>
            <w:b w:val="0"/>
            <w:noProof/>
            <w:sz w:val="22"/>
            <w:szCs w:val="22"/>
            <w:lang w:eastAsia="it-IT"/>
          </w:rPr>
          <w:tab/>
        </w:r>
        <w:r w:rsidRPr="00E078AA">
          <w:rPr>
            <w:rStyle w:val="Collegamentoipertestuale"/>
            <w:noProof/>
          </w:rPr>
          <w:t>Scenari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_Toc356396038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68C7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0BB6CCE3" w14:textId="64D768A9" w:rsidR="004C4646" w:rsidRPr="00E45CEF" w:rsidRDefault="004C4646" w:rsidP="009468C7">
      <w:pPr>
        <w:pStyle w:val="Sommario1"/>
        <w:tabs>
          <w:tab w:val="clear" w:pos="7938"/>
          <w:tab w:val="right" w:leader="dot" w:pos="8505"/>
        </w:tabs>
        <w:rPr>
          <w:rFonts w:ascii="Calibri" w:hAnsi="Calibri"/>
          <w:b w:val="0"/>
          <w:noProof/>
          <w:sz w:val="22"/>
          <w:szCs w:val="22"/>
          <w:lang w:eastAsia="it-IT"/>
        </w:rPr>
      </w:pPr>
      <w:hyperlink w:anchor="_Toc356396039" w:history="1">
        <w:r w:rsidRPr="00E078AA">
          <w:rPr>
            <w:rStyle w:val="Collegamentoipertestuale"/>
            <w:noProof/>
          </w:rPr>
          <w:t>8.</w:t>
        </w:r>
        <w:r w:rsidRPr="00E45CEF">
          <w:rPr>
            <w:rFonts w:ascii="Calibri" w:hAnsi="Calibri"/>
            <w:b w:val="0"/>
            <w:noProof/>
            <w:sz w:val="22"/>
            <w:szCs w:val="22"/>
            <w:lang w:eastAsia="it-IT"/>
          </w:rPr>
          <w:tab/>
        </w:r>
        <w:r w:rsidRPr="00E078AA">
          <w:rPr>
            <w:rStyle w:val="Collegamentoipertestuale"/>
            <w:noProof/>
          </w:rPr>
          <w:t>Inizializzazione preliminare della base dati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_Toc356396039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68C7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7EDED7FC" w14:textId="72597022" w:rsidR="004C4646" w:rsidRPr="00E45CEF" w:rsidRDefault="004C4646" w:rsidP="009468C7">
      <w:pPr>
        <w:pStyle w:val="Sommario1"/>
        <w:tabs>
          <w:tab w:val="clear" w:pos="7938"/>
          <w:tab w:val="right" w:leader="dot" w:pos="8505"/>
        </w:tabs>
        <w:rPr>
          <w:rFonts w:ascii="Calibri" w:hAnsi="Calibri"/>
          <w:b w:val="0"/>
          <w:noProof/>
          <w:sz w:val="22"/>
          <w:szCs w:val="22"/>
          <w:lang w:eastAsia="it-IT"/>
        </w:rPr>
      </w:pPr>
      <w:hyperlink w:anchor="_Toc356396040" w:history="1">
        <w:r w:rsidRPr="00E078AA">
          <w:rPr>
            <w:rStyle w:val="Collegamentoipertestuale"/>
            <w:noProof/>
          </w:rPr>
          <w:t>9.</w:t>
        </w:r>
        <w:r w:rsidRPr="00E45CEF">
          <w:rPr>
            <w:rFonts w:ascii="Calibri" w:hAnsi="Calibri"/>
            <w:b w:val="0"/>
            <w:noProof/>
            <w:sz w:val="22"/>
            <w:szCs w:val="22"/>
            <w:lang w:eastAsia="it-IT"/>
          </w:rPr>
          <w:tab/>
        </w:r>
        <w:r w:rsidRPr="00E078AA">
          <w:rPr>
            <w:rStyle w:val="Collegamentoipertestuale"/>
            <w:noProof/>
          </w:rPr>
          <w:t>Informazioni escluse dai flussi di integrazione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_Toc356396040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68C7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4610CF3D" w14:textId="77777777" w:rsidR="00470001" w:rsidRDefault="00AA1B55" w:rsidP="009468C7">
      <w:pPr>
        <w:tabs>
          <w:tab w:val="right" w:leader="dot" w:pos="8505"/>
        </w:tabs>
      </w:pPr>
      <w:r w:rsidRPr="00776D57">
        <w:fldChar w:fldCharType="end"/>
      </w:r>
    </w:p>
    <w:p w14:paraId="0DEB3832" w14:textId="77777777" w:rsidR="00F11098" w:rsidRDefault="00F66438" w:rsidP="00023ED3">
      <w:pPr>
        <w:pStyle w:val="Titolo1"/>
        <w:tabs>
          <w:tab w:val="clear" w:pos="360"/>
        </w:tabs>
        <w:ind w:right="310"/>
        <w:jc w:val="both"/>
      </w:pPr>
      <w:bookmarkStart w:id="1" w:name="_Toc301529101"/>
      <w:r>
        <w:br w:type="page"/>
      </w:r>
      <w:bookmarkStart w:id="2" w:name="_Toc319308060"/>
      <w:bookmarkStart w:id="3" w:name="_Toc356396007"/>
      <w:r w:rsidR="00F11098">
        <w:lastRenderedPageBreak/>
        <w:t xml:space="preserve">Scopo e campo </w:t>
      </w:r>
      <w:r w:rsidR="00F11098" w:rsidRPr="00CE7D73">
        <w:t>di</w:t>
      </w:r>
      <w:r w:rsidR="00F11098">
        <w:t xml:space="preserve"> applicazione</w:t>
      </w:r>
      <w:bookmarkEnd w:id="2"/>
      <w:bookmarkEnd w:id="3"/>
    </w:p>
    <w:p w14:paraId="13D79242" w14:textId="77777777" w:rsidR="002D2C3A" w:rsidRDefault="002D2C3A" w:rsidP="00023ED3">
      <w:pPr>
        <w:ind w:right="310"/>
        <w:jc w:val="both"/>
      </w:pPr>
    </w:p>
    <w:p w14:paraId="5012BB60" w14:textId="77777777" w:rsidR="002D2C3A" w:rsidRDefault="002D2C3A" w:rsidP="00023ED3">
      <w:pPr>
        <w:ind w:right="310"/>
        <w:jc w:val="both"/>
      </w:pPr>
      <w:r>
        <w:t xml:space="preserve">L’Anagrafe Regionale degli </w:t>
      </w:r>
      <w:r w:rsidR="004149F2">
        <w:t xml:space="preserve">Specialisti Ambulatoriali e delle Altre Professionalità </w:t>
      </w:r>
      <w:r>
        <w:t xml:space="preserve"> della Regione Puglia è gestita nell’ambito del sistema Edotto dall’area </w:t>
      </w:r>
      <w:r w:rsidR="00EB0F9E">
        <w:t>Assistenza Specialistica Ambulatoriale Interna ed Altre Professionalità Sanitarie</w:t>
      </w:r>
      <w:r>
        <w:t>.</w:t>
      </w:r>
      <w:r w:rsidR="0003358C">
        <w:t xml:space="preserve"> </w:t>
      </w:r>
    </w:p>
    <w:p w14:paraId="79AB4410" w14:textId="77777777" w:rsidR="002D2C3A" w:rsidRDefault="002D2C3A" w:rsidP="00023ED3">
      <w:pPr>
        <w:ind w:right="310"/>
        <w:jc w:val="both"/>
      </w:pPr>
    </w:p>
    <w:p w14:paraId="3A5F131F" w14:textId="77777777" w:rsidR="004F51E4" w:rsidRDefault="004F51E4" w:rsidP="00023ED3">
      <w:pPr>
        <w:ind w:right="310"/>
        <w:jc w:val="both"/>
      </w:pPr>
      <w:r>
        <w:t>A</w:t>
      </w:r>
      <w:r w:rsidR="002D2C3A">
        <w:t>lcuni sistemi informativi presenti all’interno delle Aziende Sanitarie</w:t>
      </w:r>
      <w:r w:rsidR="0003358C">
        <w:t xml:space="preserve">, nell’ambito dello svolgimento delle loro funzioni, hanno la necessità di accedere ai dati anagrafici </w:t>
      </w:r>
      <w:r w:rsidR="00EB0F9E">
        <w:t>dei medici specialisti e dei professionisti ambulatoriali</w:t>
      </w:r>
      <w:r w:rsidR="0003358C">
        <w:t xml:space="preserve"> per motivazioni diversificate e dipendenti da obiettivi specifici; ad esempio per effettuare verifiche di congruenza tra dati, per acquisire alcuni dati anagrafici, validare alcune informazioni trattate rispetto ad informazioni anagrafiche del soggetto di riferimento, ecc. </w:t>
      </w:r>
    </w:p>
    <w:p w14:paraId="6C6D6918" w14:textId="77777777" w:rsidR="00EB0F9E" w:rsidRDefault="00EB0F9E" w:rsidP="00023ED3">
      <w:pPr>
        <w:ind w:right="310"/>
        <w:jc w:val="both"/>
      </w:pPr>
    </w:p>
    <w:p w14:paraId="3C65BFF2" w14:textId="77777777" w:rsidR="0003358C" w:rsidRDefault="004F51E4" w:rsidP="00023ED3">
      <w:pPr>
        <w:ind w:right="310"/>
        <w:jc w:val="both"/>
      </w:pPr>
      <w:r>
        <w:t xml:space="preserve">Allo stato attuale </w:t>
      </w:r>
      <w:smartTag w:uri="urn:schemas-microsoft-com:office:smarttags" w:element="PersonName">
        <w:smartTagPr>
          <w:attr w:name="ProductID" w:val="la Regione Puglia"/>
        </w:smartTagPr>
        <w:r>
          <w:t>la Regione Puglia</w:t>
        </w:r>
      </w:smartTag>
      <w:r w:rsidR="007D112B">
        <w:t>, nel rispetto dell’</w:t>
      </w:r>
      <w:r>
        <w:t xml:space="preserve">autonomia organizzativa, gestionale e tecnica delle Aziende Sanitarie ha ritenuto di non definire linee di indirizzo circa la modalità di implementazione dell’integrazione dei sistemi informativi locali (CUP, RIS, LIS, ecc.) con l’Anagrafe degli </w:t>
      </w:r>
      <w:r w:rsidR="00EB0F9E">
        <w:t xml:space="preserve">Specialisti e delle Altre Professionalità Sanitarie  </w:t>
      </w:r>
      <w:r>
        <w:t xml:space="preserve"> del Sistema Edotto, lasciando alle Aziende Sanitarie la scelta tecnica ed organizzativa più adeguata, che </w:t>
      </w:r>
      <w:r w:rsidR="007D112B">
        <w:t>può</w:t>
      </w:r>
      <w:r>
        <w:t xml:space="preserve"> dipendere da una pluralità di fattori</w:t>
      </w:r>
      <w:r w:rsidR="007D112B">
        <w:t xml:space="preserve">, quali ad esempio, </w:t>
      </w:r>
      <w:r>
        <w:t>stato di avanzamento dei percorsi di informatizzazione, stato di avanzamento delle diverse forniture, specifiche situazioni contrattuali, architetture di riferimento dei singoli sistemi, ecc.</w:t>
      </w:r>
      <w:r w:rsidR="007D112B">
        <w:t xml:space="preserve"> La stessa nell’ambito dell’”</w:t>
      </w:r>
      <w:r w:rsidR="007D112B" w:rsidRPr="00F00ED5">
        <w:rPr>
          <w:i/>
        </w:rPr>
        <w:t>intervento Edotto</w:t>
      </w:r>
      <w:r w:rsidR="007D112B">
        <w:t xml:space="preserve">” ha tuttavia ritenuto opportuno mettere a disposizione delle Aziende Sanitarie tutti gli strumenti tecnici necessari per garantire l’interfacciamento dei sistemi informativi aziendali con l’Anagrafe degli </w:t>
      </w:r>
      <w:r w:rsidR="00EB0F9E">
        <w:t>Specialisti e delle Altre Professionalità Sanitarie</w:t>
      </w:r>
      <w:r w:rsidR="007D112B">
        <w:t xml:space="preserve"> sintetizzabili nei seguenti:</w:t>
      </w:r>
    </w:p>
    <w:p w14:paraId="26817511" w14:textId="77777777" w:rsidR="007D112B" w:rsidRPr="006B7EAB" w:rsidRDefault="007D112B" w:rsidP="009923C1">
      <w:pPr>
        <w:numPr>
          <w:ilvl w:val="0"/>
          <w:numId w:val="46"/>
        </w:numPr>
        <w:ind w:right="310"/>
        <w:jc w:val="both"/>
      </w:pPr>
      <w:bookmarkStart w:id="4" w:name="_Ref343692033"/>
      <w:r>
        <w:t xml:space="preserve">utilizzo di funzionalità di export dei dati anagrafici messe a disposizioni nell’ambito dell’area </w:t>
      </w:r>
      <w:r w:rsidR="009923C1" w:rsidRPr="009923C1">
        <w:t xml:space="preserve">Assistenza Specialistica Ambulatoriale Interna ed Altre Professionalità Sanitarie </w:t>
      </w:r>
      <w:r>
        <w:t xml:space="preserve">e i cui tracciati sono </w:t>
      </w:r>
      <w:r w:rsidRPr="006B7EAB">
        <w:t>riportati in [</w:t>
      </w:r>
      <w:r w:rsidR="00AE2E9F">
        <w:fldChar w:fldCharType="begin"/>
      </w:r>
      <w:r w:rsidR="00AE2E9F">
        <w:instrText xml:space="preserve"> REF _Ref325018092 \r \h </w:instrText>
      </w:r>
      <w:r w:rsidR="00AE2E9F">
        <w:fldChar w:fldCharType="separate"/>
      </w:r>
      <w:r w:rsidR="00B72163">
        <w:t>9</w:t>
      </w:r>
      <w:r w:rsidR="00AE2E9F">
        <w:fldChar w:fldCharType="end"/>
      </w:r>
      <w:r w:rsidRPr="006B7EAB">
        <w:t>]</w:t>
      </w:r>
      <w:bookmarkEnd w:id="4"/>
      <w:r w:rsidR="00F63488">
        <w:t xml:space="preserve"> </w:t>
      </w:r>
    </w:p>
    <w:p w14:paraId="4F74D1F6" w14:textId="77777777" w:rsidR="007D112B" w:rsidRPr="006B7EAB" w:rsidRDefault="007D112B" w:rsidP="00023ED3">
      <w:pPr>
        <w:numPr>
          <w:ilvl w:val="0"/>
          <w:numId w:val="46"/>
        </w:numPr>
        <w:ind w:right="310"/>
        <w:jc w:val="both"/>
      </w:pPr>
      <w:r w:rsidRPr="006B7EAB">
        <w:t>utilizzo di web services o servizi di cooperazione applicativa e le cui specifiche sono riportate in [</w:t>
      </w:r>
      <w:r w:rsidR="006B7EAB" w:rsidRPr="006B7EAB">
        <w:fldChar w:fldCharType="begin"/>
      </w:r>
      <w:r w:rsidR="006B7EAB" w:rsidRPr="006B7EAB">
        <w:instrText xml:space="preserve"> REF _Ref325018098 \r \h </w:instrText>
      </w:r>
      <w:r w:rsidR="006B7EAB">
        <w:instrText xml:space="preserve"> \* MERGEFORMAT </w:instrText>
      </w:r>
      <w:r w:rsidR="006B7EAB" w:rsidRPr="006B7EAB">
        <w:fldChar w:fldCharType="separate"/>
      </w:r>
      <w:r w:rsidR="00B72163">
        <w:t>8</w:t>
      </w:r>
      <w:r w:rsidR="006B7EAB" w:rsidRPr="006B7EAB">
        <w:fldChar w:fldCharType="end"/>
      </w:r>
      <w:r w:rsidRPr="006B7EAB">
        <w:t>]</w:t>
      </w:r>
    </w:p>
    <w:p w14:paraId="4FA79A77" w14:textId="77777777" w:rsidR="007D112B" w:rsidRPr="006B7EAB" w:rsidRDefault="007D112B" w:rsidP="00023ED3">
      <w:pPr>
        <w:numPr>
          <w:ilvl w:val="0"/>
          <w:numId w:val="46"/>
        </w:numPr>
        <w:ind w:right="310"/>
        <w:jc w:val="both"/>
      </w:pPr>
      <w:r w:rsidRPr="006B7EAB">
        <w:t xml:space="preserve">utilizzo di meccanismi di notifica delle variazioni anagrafiche effettuate sull’Anagrafe degli </w:t>
      </w:r>
      <w:r w:rsidR="009923C1">
        <w:t>Specialisti e delle Altre Professionalità Sanitarie</w:t>
      </w:r>
      <w:r w:rsidR="00626C89">
        <w:t xml:space="preserve">, nonché </w:t>
      </w:r>
      <w:r w:rsidR="00857B88">
        <w:t xml:space="preserve">anche </w:t>
      </w:r>
      <w:r w:rsidR="00C10095">
        <w:t xml:space="preserve">delle variazioni alle iscrizioni agli albi professionali , agli </w:t>
      </w:r>
      <w:r w:rsidR="00626C89">
        <w:t xml:space="preserve"> incarichi e  tu</w:t>
      </w:r>
      <w:r w:rsidR="00C10095">
        <w:t xml:space="preserve">rni </w:t>
      </w:r>
      <w:r w:rsidR="00626C89">
        <w:t xml:space="preserve"> di sevizio degli stessi professionisti</w:t>
      </w:r>
      <w:r w:rsidR="00C10095">
        <w:t>.</w:t>
      </w:r>
      <w:r w:rsidR="00626C89">
        <w:t xml:space="preserve"> </w:t>
      </w:r>
    </w:p>
    <w:p w14:paraId="6BDDA7BC" w14:textId="77777777" w:rsidR="00F00ED5" w:rsidRDefault="00F00ED5" w:rsidP="00023ED3">
      <w:pPr>
        <w:ind w:right="310"/>
        <w:jc w:val="both"/>
      </w:pPr>
    </w:p>
    <w:p w14:paraId="3178D5B4" w14:textId="77777777" w:rsidR="00F00ED5" w:rsidRDefault="00F00ED5" w:rsidP="00023ED3">
      <w:pPr>
        <w:ind w:right="310"/>
        <w:jc w:val="both"/>
      </w:pPr>
      <w:r>
        <w:t>Nel primo caso infatti le Aziende</w:t>
      </w:r>
      <w:r w:rsidR="00F63488">
        <w:t xml:space="preserve"> </w:t>
      </w:r>
      <w:r w:rsidR="00626C89">
        <w:t xml:space="preserve"> </w:t>
      </w:r>
      <w:r>
        <w:t xml:space="preserve">potranno effettuare l’export dell’anagrafica utilizzando le funzionalità di Edotto e con specifiche funzionalità di import realizzate sui singoli sistemi oggetto di allineamento potranno procedere all’allineamento delle posizioni anagrafiche. </w:t>
      </w:r>
    </w:p>
    <w:p w14:paraId="03AB1E5B" w14:textId="77777777" w:rsidR="00F00ED5" w:rsidRDefault="00F00ED5" w:rsidP="00023ED3">
      <w:pPr>
        <w:ind w:right="310"/>
        <w:jc w:val="both"/>
      </w:pPr>
    </w:p>
    <w:p w14:paraId="56B832DE" w14:textId="77777777" w:rsidR="0003358C" w:rsidRDefault="00F00ED5" w:rsidP="00023ED3">
      <w:pPr>
        <w:ind w:right="310"/>
        <w:jc w:val="both"/>
      </w:pPr>
      <w:r>
        <w:t>Il secondo meccanismo prevede che il singolo sistema possa interrogare direttamente il sistema Edotto</w:t>
      </w:r>
      <w:r w:rsidR="00810116">
        <w:t>,</w:t>
      </w:r>
      <w:r>
        <w:t xml:space="preserve"> al fine di ottenere con specifiche richieste a servizi di cooperazione applicativa le informazioni anagrafiche</w:t>
      </w:r>
      <w:r w:rsidR="00AA0674">
        <w:t>, sugli incarichi e  turni</w:t>
      </w:r>
      <w:r>
        <w:t xml:space="preserve"> di interesse.</w:t>
      </w:r>
    </w:p>
    <w:p w14:paraId="7384561F" w14:textId="77777777" w:rsidR="00F00ED5" w:rsidRDefault="00F00ED5" w:rsidP="00023ED3">
      <w:pPr>
        <w:ind w:right="310"/>
        <w:jc w:val="both"/>
      </w:pPr>
    </w:p>
    <w:p w14:paraId="36E8DD8C" w14:textId="77777777" w:rsidR="007D112B" w:rsidRDefault="007D112B" w:rsidP="00023ED3">
      <w:pPr>
        <w:ind w:right="310"/>
        <w:jc w:val="both"/>
      </w:pPr>
      <w:r>
        <w:t xml:space="preserve">Il presente documento fornisce le specifiche </w:t>
      </w:r>
      <w:r w:rsidR="00810116">
        <w:t>delle</w:t>
      </w:r>
      <w:r>
        <w:t xml:space="preserve"> </w:t>
      </w:r>
      <w:r w:rsidR="00EA4FF4">
        <w:t>notific</w:t>
      </w:r>
      <w:r w:rsidR="00810116">
        <w:t>he</w:t>
      </w:r>
      <w:r w:rsidR="00EA4FF4">
        <w:t xml:space="preserve"> </w:t>
      </w:r>
      <w:r w:rsidR="00810116">
        <w:t>riguardanti le</w:t>
      </w:r>
      <w:r w:rsidR="00EA4FF4">
        <w:t xml:space="preserve"> variazioni anagrafiche</w:t>
      </w:r>
      <w:r w:rsidR="00C10095">
        <w:t>, incarichi, turni e iscrizioni albi professionali</w:t>
      </w:r>
      <w:r w:rsidR="00EA4FF4">
        <w:t xml:space="preserve"> </w:t>
      </w:r>
      <w:r w:rsidR="00F00ED5">
        <w:t xml:space="preserve">eseguite sull’Anagrafe degli </w:t>
      </w:r>
      <w:r w:rsidR="009923C1">
        <w:t xml:space="preserve">Specialisti e delle Altre Professionalità Sanitarie </w:t>
      </w:r>
      <w:r w:rsidR="00F00ED5">
        <w:t xml:space="preserve"> del Sistema Edotto di cui al punto 3</w:t>
      </w:r>
      <w:r w:rsidR="00F63488">
        <w:t xml:space="preserve"> </w:t>
      </w:r>
      <w:r w:rsidR="00F00ED5">
        <w:t xml:space="preserve"> </w:t>
      </w:r>
      <w:r w:rsidR="00EA4FF4">
        <w:t xml:space="preserve">e che pertanto verranno comunicate </w:t>
      </w:r>
      <w:r w:rsidR="00810116">
        <w:t xml:space="preserve">da Edotto </w:t>
      </w:r>
      <w:r w:rsidR="00EA4FF4">
        <w:t xml:space="preserve">ai sistemi informativi aziendali. </w:t>
      </w:r>
    </w:p>
    <w:p w14:paraId="1E88081F" w14:textId="77777777" w:rsidR="007D112B" w:rsidRDefault="007D112B" w:rsidP="00023ED3">
      <w:pPr>
        <w:ind w:right="310"/>
        <w:jc w:val="both"/>
      </w:pPr>
    </w:p>
    <w:p w14:paraId="63AC52F1" w14:textId="77777777" w:rsidR="00F11098" w:rsidRDefault="002B56E9" w:rsidP="00023ED3">
      <w:pPr>
        <w:ind w:right="310"/>
        <w:jc w:val="both"/>
      </w:pPr>
      <w:r>
        <w:t xml:space="preserve">Le specifiche forniscono quindi i dettagli tecnici utili alla </w:t>
      </w:r>
      <w:r w:rsidR="00EA4FF4">
        <w:t xml:space="preserve">ricezione di tali variazioni </w:t>
      </w:r>
      <w:r w:rsidR="00C122AD">
        <w:t xml:space="preserve">da parte dei sistemi informativi aziendali </w:t>
      </w:r>
      <w:r w:rsidR="00EA4FF4">
        <w:t>e all’</w:t>
      </w:r>
      <w:r>
        <w:t xml:space="preserve">implementazione </w:t>
      </w:r>
      <w:r w:rsidR="00EA4FF4">
        <w:t xml:space="preserve">da parte </w:t>
      </w:r>
      <w:r w:rsidR="00C122AD">
        <w:t xml:space="preserve">degli stessi </w:t>
      </w:r>
      <w:r w:rsidR="00EA4FF4">
        <w:t xml:space="preserve">delle relative “azioni” di allineamento. </w:t>
      </w:r>
    </w:p>
    <w:p w14:paraId="64F6E4E7" w14:textId="77777777" w:rsidR="00F11098" w:rsidRDefault="00F11098" w:rsidP="00023ED3">
      <w:pPr>
        <w:pStyle w:val="Titolo1"/>
        <w:tabs>
          <w:tab w:val="clear" w:pos="360"/>
        </w:tabs>
        <w:ind w:right="310"/>
        <w:jc w:val="both"/>
      </w:pPr>
      <w:bookmarkStart w:id="5" w:name="_Toc233694061"/>
      <w:bookmarkStart w:id="6" w:name="_Toc301529085"/>
      <w:bookmarkStart w:id="7" w:name="_Toc319308061"/>
      <w:bookmarkStart w:id="8" w:name="_Toc356396008"/>
      <w:r>
        <w:t>Introduzione</w:t>
      </w:r>
      <w:bookmarkEnd w:id="6"/>
      <w:bookmarkEnd w:id="7"/>
      <w:bookmarkEnd w:id="8"/>
    </w:p>
    <w:p w14:paraId="6EB86DB2" w14:textId="77777777" w:rsidR="00F11098" w:rsidRDefault="00F512DE" w:rsidP="00023ED3">
      <w:pPr>
        <w:ind w:right="310"/>
        <w:jc w:val="both"/>
      </w:pPr>
      <w:r>
        <w:t>Nel seguito del documento verrà fornita una breve descrizione dello scenario architetturale di riferimento correlato alla notifica delle variazioni anagrafiche</w:t>
      </w:r>
      <w:r w:rsidR="00DE7AAD">
        <w:t>, degli incarichi, dei turni e delle iscrizioni all’albo</w:t>
      </w:r>
      <w:r>
        <w:t xml:space="preserve"> da parte del Sistema Edotto verso i sistemi informativi aziendali.</w:t>
      </w:r>
    </w:p>
    <w:p w14:paraId="34554891" w14:textId="77777777" w:rsidR="00F512DE" w:rsidRDefault="00F512DE" w:rsidP="00023ED3">
      <w:pPr>
        <w:ind w:right="310"/>
        <w:jc w:val="both"/>
      </w:pPr>
      <w:r>
        <w:t>Le noti</w:t>
      </w:r>
      <w:r w:rsidR="00F02E16">
        <w:t>fi</w:t>
      </w:r>
      <w:r>
        <w:t xml:space="preserve">che saranno relative a </w:t>
      </w:r>
    </w:p>
    <w:p w14:paraId="46CDA2BD" w14:textId="77777777" w:rsidR="00F512DE" w:rsidRDefault="00F512DE" w:rsidP="00023ED3">
      <w:pPr>
        <w:numPr>
          <w:ilvl w:val="0"/>
          <w:numId w:val="42"/>
        </w:numPr>
        <w:ind w:right="310"/>
        <w:jc w:val="both"/>
      </w:pPr>
      <w:r>
        <w:t xml:space="preserve">inserimenti di nuovi </w:t>
      </w:r>
      <w:r w:rsidR="00BC44A7">
        <w:t xml:space="preserve">medici </w:t>
      </w:r>
      <w:r w:rsidR="008D7557">
        <w:t xml:space="preserve">specialisti e  professioni </w:t>
      </w:r>
      <w:r w:rsidR="00BC44A7">
        <w:t xml:space="preserve">ambulatoriali </w:t>
      </w:r>
      <w:r>
        <w:t xml:space="preserve"> del SSR della Regione Puglia e variazione dei relativi dati anagrafici;</w:t>
      </w:r>
    </w:p>
    <w:p w14:paraId="59E9121D" w14:textId="77777777" w:rsidR="00F512DE" w:rsidRDefault="00F512DE" w:rsidP="00023ED3">
      <w:pPr>
        <w:numPr>
          <w:ilvl w:val="0"/>
          <w:numId w:val="42"/>
        </w:numPr>
        <w:ind w:right="310"/>
        <w:jc w:val="both"/>
      </w:pPr>
      <w:r>
        <w:t xml:space="preserve">inserimenti di nuovi </w:t>
      </w:r>
      <w:r w:rsidR="00BC44A7">
        <w:t>incarichi medici e professionisti</w:t>
      </w:r>
      <w:r>
        <w:t xml:space="preserve"> e variazione </w:t>
      </w:r>
      <w:r w:rsidR="00BC44A7">
        <w:t>sui turni di servizio;</w:t>
      </w:r>
      <w:r>
        <w:t xml:space="preserve"> </w:t>
      </w:r>
    </w:p>
    <w:p w14:paraId="5D68BA20" w14:textId="77777777" w:rsidR="00F512DE" w:rsidRDefault="00F512DE" w:rsidP="00023ED3">
      <w:pPr>
        <w:numPr>
          <w:ilvl w:val="0"/>
          <w:numId w:val="42"/>
        </w:numPr>
        <w:ind w:right="310"/>
        <w:jc w:val="both"/>
      </w:pPr>
      <w:r>
        <w:lastRenderedPageBreak/>
        <w:t>inserimenti di nuov</w:t>
      </w:r>
      <w:r w:rsidR="002D4ED3">
        <w:t xml:space="preserve">e iscrizioni ad albi professionali </w:t>
      </w:r>
      <w:r>
        <w:t xml:space="preserve"> e variazione dei relativi dati</w:t>
      </w:r>
      <w:r w:rsidR="002D4ED3">
        <w:t>.</w:t>
      </w:r>
    </w:p>
    <w:p w14:paraId="15B9446E" w14:textId="77777777" w:rsidR="00F11098" w:rsidRDefault="00F11098" w:rsidP="00023ED3">
      <w:pPr>
        <w:pStyle w:val="Titolo1"/>
        <w:tabs>
          <w:tab w:val="clear" w:pos="360"/>
        </w:tabs>
        <w:ind w:right="310"/>
        <w:jc w:val="both"/>
      </w:pPr>
      <w:bookmarkStart w:id="9" w:name="_Toc233694063"/>
      <w:bookmarkStart w:id="10" w:name="_Toc301529087"/>
      <w:bookmarkStart w:id="11" w:name="_Toc319308062"/>
      <w:bookmarkStart w:id="12" w:name="_Toc356396009"/>
      <w:bookmarkEnd w:id="5"/>
      <w:r>
        <w:t>Riferimenti</w:t>
      </w:r>
      <w:bookmarkEnd w:id="9"/>
      <w:bookmarkEnd w:id="10"/>
      <w:bookmarkEnd w:id="11"/>
      <w:bookmarkEnd w:id="12"/>
    </w:p>
    <w:p w14:paraId="3D24D891" w14:textId="77777777" w:rsidR="009468C7" w:rsidRPr="000B429F" w:rsidRDefault="009468C7" w:rsidP="009468C7">
      <w:pPr>
        <w:pStyle w:val="UseCaseSection"/>
        <w:numPr>
          <w:ilvl w:val="0"/>
          <w:numId w:val="100"/>
        </w:numPr>
        <w:tabs>
          <w:tab w:val="clear" w:pos="360"/>
        </w:tabs>
        <w:spacing w:before="120"/>
        <w:ind w:left="709"/>
        <w:rPr>
          <w:rFonts w:ascii="Times New Roman" w:eastAsia="Calibri" w:hAnsi="Times New Roman"/>
          <w:sz w:val="22"/>
          <w:szCs w:val="22"/>
          <w:lang w:eastAsia="en-US"/>
        </w:rPr>
      </w:pPr>
      <w:bookmarkStart w:id="13" w:name="_Ref284323063"/>
      <w:bookmarkStart w:id="14" w:name="_Ref163117317"/>
      <w:r w:rsidRPr="000B429F">
        <w:rPr>
          <w:rFonts w:ascii="Times New Roman" w:eastAsia="Calibri" w:hAnsi="Times New Roman"/>
          <w:sz w:val="22"/>
          <w:szCs w:val="22"/>
          <w:lang w:eastAsia="en-US"/>
        </w:rPr>
        <w:t>Appalto Specifico per l’affidamento di servizi di sviluppo, manutenzione software, infrastrutturali e conduzione applicativa del sistema applicativo Edotto e di altri sistemi applicativi complementari nell’ambito dell’Accordo Quadro, ai sensi del D. Lgs. 50/2016 e s.m.i., stipulato da Consip SpA avente ad oggetto l’affidamento di servizi applicativi e l’affidamento di servizi di supporto in ambito «SANITÀ DIGITALE - Sistemi Informativi Sanitari e servizi al Cittadino» per le Pubbliche Amministrazioni del SSN ID 2365 - Lotto 4: Piattaforme applicative, Portali e APP - Centro-Sud (CIG 90305727C2) - Capitolato Tecnico</w:t>
      </w:r>
    </w:p>
    <w:p w14:paraId="49950279" w14:textId="77777777" w:rsidR="009468C7" w:rsidRPr="000B429F" w:rsidRDefault="009468C7" w:rsidP="009468C7">
      <w:pPr>
        <w:pStyle w:val="UseCaseSection"/>
        <w:keepLines/>
        <w:numPr>
          <w:ilvl w:val="0"/>
          <w:numId w:val="100"/>
        </w:numPr>
        <w:tabs>
          <w:tab w:val="clear" w:pos="360"/>
        </w:tabs>
        <w:spacing w:before="120" w:line="280" w:lineRule="atLeast"/>
        <w:ind w:left="709"/>
        <w:rPr>
          <w:rFonts w:ascii="Times New Roman" w:eastAsia="Calibri" w:hAnsi="Times New Roman"/>
          <w:sz w:val="22"/>
          <w:szCs w:val="22"/>
          <w:lang w:eastAsia="en-US"/>
        </w:rPr>
      </w:pPr>
      <w:r w:rsidRPr="000B429F">
        <w:rPr>
          <w:rFonts w:ascii="Times New Roman" w:eastAsia="Calibri" w:hAnsi="Times New Roman"/>
          <w:sz w:val="22"/>
          <w:szCs w:val="22"/>
          <w:lang w:eastAsia="en-US"/>
        </w:rPr>
        <w:t>Appalto Specifico per l’affidamento di servizi di sviluppo, manutenzione software, infrastrutturali e conduzione applicativa del sistema applicativo Edotto e di altri sistemi applicativi complementari - AQ Consip ID2356 Lotto 4 - CIG 9822519719 - Relazione Tecnica</w:t>
      </w:r>
    </w:p>
    <w:bookmarkEnd w:id="14"/>
    <w:p w14:paraId="748CC6F4" w14:textId="77777777" w:rsidR="009468C7" w:rsidRPr="000B429F" w:rsidRDefault="009468C7" w:rsidP="009468C7">
      <w:pPr>
        <w:pStyle w:val="UseCaseSection"/>
        <w:keepLines/>
        <w:numPr>
          <w:ilvl w:val="0"/>
          <w:numId w:val="100"/>
        </w:numPr>
        <w:tabs>
          <w:tab w:val="clear" w:pos="360"/>
        </w:tabs>
        <w:spacing w:before="120" w:line="280" w:lineRule="atLeast"/>
        <w:ind w:left="709"/>
        <w:rPr>
          <w:rFonts w:ascii="Times New Roman" w:eastAsia="Calibri" w:hAnsi="Times New Roman"/>
          <w:sz w:val="22"/>
          <w:szCs w:val="22"/>
          <w:lang w:eastAsia="en-US"/>
        </w:rPr>
      </w:pPr>
      <w:r w:rsidRPr="000B429F">
        <w:rPr>
          <w:rFonts w:ascii="Times New Roman" w:eastAsia="Calibri" w:hAnsi="Times New Roman"/>
          <w:sz w:val="22"/>
          <w:szCs w:val="22"/>
          <w:lang w:eastAsia="en-US"/>
        </w:rPr>
        <w:t>ID 2365 - GARA A PROCEDURA APERTA PER LA CONCLUSIONE DI UN ACCORDO QUADRO, AI SENSI DEL D.LGS. 50/2016 E S.M.I., AVENTE AD OGGETTO L’AFFIDAMENTO DI SERVIZI APPLICATIVI E L’AFFIDAMENTO DI SERVIZI DI SUPPORTO IN AMBITO «SANITA’ DIGITALE - Sistemi Informativi Sanitari e servizi al Cittadino» PER LE PUBBLICHE AMMINISTRAZIONI DEL SSN - ALLEGATO 4A - SCHEMA DI CONTRATTO ESECUTIVO - LOTTI APPLICATIVI</w:t>
      </w:r>
    </w:p>
    <w:p w14:paraId="57B9672A" w14:textId="77777777" w:rsidR="009468C7" w:rsidRPr="000B429F" w:rsidRDefault="009468C7" w:rsidP="009468C7">
      <w:pPr>
        <w:pStyle w:val="UseCaseSection"/>
        <w:keepLines/>
        <w:numPr>
          <w:ilvl w:val="0"/>
          <w:numId w:val="100"/>
        </w:numPr>
        <w:tabs>
          <w:tab w:val="clear" w:pos="360"/>
        </w:tabs>
        <w:spacing w:before="120" w:line="280" w:lineRule="atLeast"/>
        <w:ind w:left="709"/>
        <w:rPr>
          <w:rFonts w:ascii="Times New Roman" w:eastAsia="Calibri" w:hAnsi="Times New Roman"/>
          <w:sz w:val="22"/>
          <w:szCs w:val="22"/>
          <w:lang w:eastAsia="en-US"/>
        </w:rPr>
      </w:pPr>
      <w:r w:rsidRPr="000B429F">
        <w:rPr>
          <w:rFonts w:ascii="Times New Roman" w:eastAsia="Calibri" w:hAnsi="Times New Roman"/>
          <w:sz w:val="22"/>
          <w:szCs w:val="22"/>
          <w:lang w:eastAsia="en-US"/>
        </w:rPr>
        <w:t>GARA A PROCEDURA APERTA PER LA CONCLUSIONE DI UN ACCORDO QUADRO, AI SENSI DEL D.LGS. 50/2016 E S.M.I., AVENTE AD OGGETTO L’AFFIDAMENTO DI SERVIZI APPLICATIVI E L’AFFIDAMENTO DI SERVIZI DI SUPPORTO IN AMBITO «SANITA’ DIGITALE - Sistemi Informativi Sanitari e servizi al Cittadino» PER LE PUBBLICHE AMMINISTRAZIONI DEL SSN ALLEGATO 1 - CAPITOLATO TECNICO GENERALE</w:t>
      </w:r>
    </w:p>
    <w:p w14:paraId="7EB79F14" w14:textId="77777777" w:rsidR="009468C7" w:rsidRPr="000B429F" w:rsidRDefault="009468C7" w:rsidP="009468C7">
      <w:pPr>
        <w:pStyle w:val="UseCaseSection"/>
        <w:keepLines/>
        <w:numPr>
          <w:ilvl w:val="0"/>
          <w:numId w:val="100"/>
        </w:numPr>
        <w:tabs>
          <w:tab w:val="clear" w:pos="360"/>
        </w:tabs>
        <w:spacing w:before="120" w:line="280" w:lineRule="atLeast"/>
        <w:ind w:left="709"/>
        <w:rPr>
          <w:rFonts w:ascii="Times New Roman" w:eastAsia="Calibri" w:hAnsi="Times New Roman"/>
          <w:sz w:val="22"/>
          <w:szCs w:val="22"/>
          <w:lang w:eastAsia="en-US"/>
        </w:rPr>
      </w:pPr>
      <w:bookmarkStart w:id="15" w:name="_Ref163139568"/>
      <w:r w:rsidRPr="000B429F">
        <w:rPr>
          <w:rFonts w:ascii="Times New Roman" w:eastAsia="Calibri" w:hAnsi="Times New Roman"/>
          <w:sz w:val="22"/>
          <w:szCs w:val="22"/>
          <w:lang w:eastAsia="en-US"/>
        </w:rPr>
        <w:t>GARA A PROCEDURA APERTA PER LA CONCLUSIONE DI UN ACCORDO QUADRO, AI SENSI DEL D.LGS. 50/2016 E S.M.I., AVENTE AD OGGETTO L’AFFIDAMENTO DI SERVIZI APPLICATIVI E L’AFFIDAMENTO DI SERVIZI DI SUPPORTO IN AMBITO «SANITA’ DIGITALE - Sistemi Informativi Sanitari e servizi al Cittadino» PER LE PUBBLICHE AMMINISTRAZIONI DEL SSN - ALLEGATO 2A - CAPITOLATO TECNICO SPECIALE - LOTTI APPLICATIVI 1-2-3-4 - «Sanità Digitale - Sistemi Informativi Sanitari e servizi al Cittadino»</w:t>
      </w:r>
      <w:bookmarkEnd w:id="15"/>
    </w:p>
    <w:p w14:paraId="655EC6E3" w14:textId="77777777" w:rsidR="009468C7" w:rsidRPr="000B429F" w:rsidRDefault="009468C7" w:rsidP="009468C7">
      <w:pPr>
        <w:pStyle w:val="UseCaseSection"/>
        <w:keepLines/>
        <w:numPr>
          <w:ilvl w:val="0"/>
          <w:numId w:val="100"/>
        </w:numPr>
        <w:tabs>
          <w:tab w:val="clear" w:pos="360"/>
        </w:tabs>
        <w:spacing w:before="120" w:line="280" w:lineRule="atLeast"/>
        <w:ind w:left="709"/>
        <w:rPr>
          <w:rFonts w:ascii="Times New Roman" w:eastAsia="Calibri" w:hAnsi="Times New Roman"/>
          <w:sz w:val="22"/>
          <w:szCs w:val="22"/>
          <w:lang w:eastAsia="en-US"/>
        </w:rPr>
      </w:pPr>
      <w:bookmarkStart w:id="16" w:name="_Ref163139894"/>
      <w:r w:rsidRPr="000B429F">
        <w:rPr>
          <w:rFonts w:ascii="Times New Roman" w:eastAsia="Calibri" w:hAnsi="Times New Roman"/>
          <w:sz w:val="22"/>
          <w:szCs w:val="22"/>
          <w:lang w:eastAsia="en-US"/>
        </w:rPr>
        <w:t>GARA A PROCEDURA APERTA PER LA CONCLUSIONE DI UN ACCORDO QUADRO, AI SENSI DEL D.LGS. 50/2016 E S.M.I., AVENTE AD OGGETTO L’AFFIDAMENTO DI SERVIZI APPLICATIVI E L’AFFIDAMENTO DI SERVIZI DI SUPPORTO IN AMBITO «SANITA’ DIGITALE - Sistemi Informativi Sanitari e servizi al Cittadino» PER LE PUBBLICHE AMMINISTRAZIONI DEL SSN APPENDICE 3 AL CAPITOLATO TECNICO SPECIALE - LOTTI APPLICATIVI (da 1 a 4)</w:t>
      </w:r>
      <w:bookmarkEnd w:id="16"/>
    </w:p>
    <w:p w14:paraId="0000DFCA" w14:textId="77777777" w:rsidR="009468C7" w:rsidRPr="000B429F" w:rsidRDefault="009468C7" w:rsidP="009468C7">
      <w:pPr>
        <w:pStyle w:val="UseCaseSection"/>
        <w:keepLines/>
        <w:numPr>
          <w:ilvl w:val="0"/>
          <w:numId w:val="100"/>
        </w:numPr>
        <w:tabs>
          <w:tab w:val="clear" w:pos="360"/>
        </w:tabs>
        <w:spacing w:before="120" w:line="280" w:lineRule="atLeast"/>
        <w:ind w:left="709"/>
        <w:rPr>
          <w:rFonts w:ascii="Times New Roman" w:eastAsia="Calibri" w:hAnsi="Times New Roman"/>
          <w:sz w:val="22"/>
          <w:szCs w:val="22"/>
          <w:lang w:eastAsia="en-US"/>
        </w:rPr>
      </w:pPr>
      <w:bookmarkStart w:id="17" w:name="_Ref163321944"/>
      <w:r w:rsidRPr="000B429F">
        <w:rPr>
          <w:rFonts w:ascii="Times New Roman" w:eastAsia="Calibri" w:hAnsi="Times New Roman"/>
          <w:sz w:val="22"/>
          <w:szCs w:val="22"/>
          <w:lang w:eastAsia="en-US"/>
        </w:rPr>
        <w:lastRenderedPageBreak/>
        <w:t>GARA A PROCEDURA APERTA PER LA CONCLUSIONE DI UN ACCORDO QUADRO, AI SENSI DEL D.LGS. 50/2016 E S.M.I., AVENTE AD OGGETTO L’AFFIDAMENTO DI SERVIZI APPLICATIVI E L’AFFIDAMENTO DI SERVIZI DI SUPPORTO IN AMBITO «SANITA’ DIGITALE - Sistemi Informativi Sanitari e servizi al Cittadino» PER LE PUBBLICHE AMMINISTRAZIONI DEL SSN APPENDICE 1A AL CAPITOLATO TECNICO SPECIALE - PROFILI PROFESSIONALI</w:t>
      </w:r>
      <w:bookmarkStart w:id="18" w:name="_Ref163225040"/>
      <w:bookmarkEnd w:id="17"/>
    </w:p>
    <w:p w14:paraId="3C95FC62" w14:textId="77777777" w:rsidR="009468C7" w:rsidRPr="000B429F" w:rsidRDefault="009468C7" w:rsidP="009468C7">
      <w:pPr>
        <w:keepLines/>
        <w:numPr>
          <w:ilvl w:val="0"/>
          <w:numId w:val="100"/>
        </w:numPr>
        <w:tabs>
          <w:tab w:val="clear" w:pos="360"/>
        </w:tabs>
        <w:spacing w:before="120" w:line="280" w:lineRule="atLeast"/>
        <w:ind w:left="709"/>
        <w:jc w:val="both"/>
      </w:pPr>
      <w:bookmarkStart w:id="19" w:name="_Ref172552701"/>
      <w:r w:rsidRPr="000B429F">
        <w:t>GARA A PROCEDURA APERTA PER LA CONCLUSIONE DI UN ACCORDO QUADRO, AI SENSI DEL D.LGS. 50/2016 E S.M.I., AVENTE AD OGGETTO L’AFFIDAMENTO DI SERVIZI APPLICATIVI E L’AFFIDAMENTO DI SERVIZI DI SUPPORTO IN AMBITO «SANITA’ DIGITALE - Sistemi Informativi Sanitari e servizi al Cittadino» PER LE PUBBLICHE AMMINISTRAZIONI DEL SSN - APPENDICE 2 AI CAPITOLATI TECNICI SPECIALI- SANITA’ DIGITALE LIVELLI DI SERVIZIO</w:t>
      </w:r>
      <w:bookmarkEnd w:id="19"/>
    </w:p>
    <w:p w14:paraId="610017B0" w14:textId="77777777" w:rsidR="009468C7" w:rsidRPr="000B429F" w:rsidRDefault="009468C7" w:rsidP="009468C7">
      <w:pPr>
        <w:pStyle w:val="UseCaseSection"/>
        <w:keepLines/>
        <w:numPr>
          <w:ilvl w:val="0"/>
          <w:numId w:val="100"/>
        </w:numPr>
        <w:tabs>
          <w:tab w:val="clear" w:pos="360"/>
        </w:tabs>
        <w:spacing w:before="120" w:line="280" w:lineRule="atLeast"/>
        <w:ind w:left="709"/>
        <w:rPr>
          <w:rFonts w:ascii="Times New Roman" w:eastAsia="Calibri" w:hAnsi="Times New Roman"/>
          <w:sz w:val="22"/>
          <w:szCs w:val="22"/>
          <w:lang w:eastAsia="en-US"/>
        </w:rPr>
      </w:pPr>
      <w:r w:rsidRPr="000B429F">
        <w:rPr>
          <w:rFonts w:ascii="Times New Roman" w:eastAsia="Calibri" w:hAnsi="Times New Roman"/>
          <w:sz w:val="22"/>
          <w:szCs w:val="22"/>
          <w:lang w:eastAsia="en-US"/>
        </w:rPr>
        <w:t xml:space="preserve">Accordo Quadro avente ad oggetto l’affidamento di Servizi Applicativi in ambito Sanità Digitale (CIG 9822519719) - Lotto 4 - Piano di Qualità </w:t>
      </w:r>
      <w:bookmarkEnd w:id="18"/>
    </w:p>
    <w:p w14:paraId="5B99ABA1" w14:textId="77777777" w:rsidR="009468C7" w:rsidRPr="000B429F" w:rsidRDefault="009468C7" w:rsidP="009468C7">
      <w:pPr>
        <w:pStyle w:val="UseCaseSection"/>
        <w:keepLines/>
        <w:numPr>
          <w:ilvl w:val="0"/>
          <w:numId w:val="100"/>
        </w:numPr>
        <w:tabs>
          <w:tab w:val="clear" w:pos="360"/>
          <w:tab w:val="left" w:pos="709"/>
        </w:tabs>
        <w:spacing w:before="120"/>
        <w:ind w:left="709"/>
        <w:rPr>
          <w:rFonts w:ascii="Times New Roman" w:eastAsia="Calibri" w:hAnsi="Times New Roman"/>
          <w:sz w:val="22"/>
          <w:szCs w:val="22"/>
          <w:lang w:eastAsia="en-US"/>
        </w:rPr>
      </w:pPr>
      <w:r w:rsidRPr="000B429F">
        <w:rPr>
          <w:rFonts w:ascii="Times New Roman" w:eastAsia="Calibri" w:hAnsi="Times New Roman"/>
          <w:sz w:val="22"/>
          <w:szCs w:val="22"/>
          <w:lang w:eastAsia="en-US"/>
        </w:rPr>
        <w:t>Accordo Quadro avente ad oggetto l’affidamento di Servizi Applicativi in ambito Sanità Digitale (CIG 9822519719) - Lotto 4 - Piano di Lavoro Generale</w:t>
      </w:r>
    </w:p>
    <w:p w14:paraId="7BC77C26" w14:textId="38895428" w:rsidR="00F11098" w:rsidRPr="009468C7" w:rsidRDefault="00F11098" w:rsidP="009468C7">
      <w:pPr>
        <w:keepLines/>
        <w:numPr>
          <w:ilvl w:val="0"/>
          <w:numId w:val="100"/>
        </w:numPr>
        <w:tabs>
          <w:tab w:val="clear" w:pos="360"/>
        </w:tabs>
        <w:spacing w:before="120" w:line="280" w:lineRule="atLeast"/>
        <w:ind w:left="709"/>
        <w:jc w:val="both"/>
      </w:pPr>
      <w:r w:rsidRPr="009468C7">
        <w:t>Architettura del Software del sistema applicativo N-SISR – Parte1 - Architettura Generale</w:t>
      </w:r>
      <w:bookmarkEnd w:id="13"/>
    </w:p>
    <w:p w14:paraId="2EF2C26E" w14:textId="137CFF8F" w:rsidR="00F11098" w:rsidRPr="009468C7" w:rsidRDefault="00F11098" w:rsidP="009468C7">
      <w:pPr>
        <w:keepLines/>
        <w:numPr>
          <w:ilvl w:val="0"/>
          <w:numId w:val="100"/>
        </w:numPr>
        <w:tabs>
          <w:tab w:val="clear" w:pos="360"/>
        </w:tabs>
        <w:spacing w:before="120" w:line="280" w:lineRule="atLeast"/>
        <w:ind w:left="709"/>
        <w:jc w:val="both"/>
      </w:pPr>
      <w:bookmarkStart w:id="20" w:name="_Ref293133258"/>
      <w:bookmarkStart w:id="21" w:name="_Ref294741658"/>
      <w:r w:rsidRPr="009468C7">
        <w:t xml:space="preserve">Nuovo Sistema Informativo Sanitario Regionale Analisi dei Processi dell’Area </w:t>
      </w:r>
      <w:bookmarkStart w:id="22" w:name="OLE_LINK2"/>
      <w:bookmarkStart w:id="23" w:name="OLE_LINK1"/>
      <w:bookmarkEnd w:id="21"/>
      <w:r w:rsidR="001C1A2A" w:rsidRPr="009468C7">
        <w:t>Assistenza Specialistica Ambulatoriale Interna ed Altre Professionalità Sanitarie</w:t>
      </w:r>
      <w:bookmarkEnd w:id="22"/>
      <w:bookmarkEnd w:id="23"/>
    </w:p>
    <w:p w14:paraId="3219BCEB" w14:textId="12AAAA5D" w:rsidR="00F11098" w:rsidRPr="009468C7" w:rsidRDefault="00F11098" w:rsidP="009468C7">
      <w:pPr>
        <w:keepLines/>
        <w:numPr>
          <w:ilvl w:val="0"/>
          <w:numId w:val="100"/>
        </w:numPr>
        <w:tabs>
          <w:tab w:val="clear" w:pos="360"/>
        </w:tabs>
        <w:spacing w:before="120" w:line="280" w:lineRule="atLeast"/>
        <w:ind w:left="709"/>
        <w:jc w:val="both"/>
      </w:pPr>
      <w:bookmarkStart w:id="24" w:name="_Ref294741669"/>
      <w:bookmarkStart w:id="25" w:name="_Ref318541416"/>
      <w:r w:rsidRPr="009468C7">
        <w:t xml:space="preserve">Nuovo Sistema Informativo Sanitario Regionale </w:t>
      </w:r>
      <w:r w:rsidR="009468C7" w:rsidRPr="009468C7">
        <w:t xml:space="preserve">- </w:t>
      </w:r>
      <w:r w:rsidRPr="009468C7">
        <w:t xml:space="preserve">Specifiche dei Requisiti Software del sistema applicativo N-SISR – Parte 2 – Area </w:t>
      </w:r>
      <w:bookmarkEnd w:id="24"/>
      <w:r w:rsidR="001C1A2A" w:rsidRPr="009468C7">
        <w:t>Applicativa Assistenza Specialistica Ambulatoriale Interna ed Altre Professionalità Sanitarie</w:t>
      </w:r>
      <w:bookmarkEnd w:id="25"/>
    </w:p>
    <w:p w14:paraId="20715DBD" w14:textId="57C9E433" w:rsidR="00F11098" w:rsidRPr="009468C7" w:rsidRDefault="00F11098" w:rsidP="009468C7">
      <w:pPr>
        <w:keepLines/>
        <w:numPr>
          <w:ilvl w:val="0"/>
          <w:numId w:val="100"/>
        </w:numPr>
        <w:tabs>
          <w:tab w:val="clear" w:pos="360"/>
        </w:tabs>
        <w:spacing w:before="120" w:line="280" w:lineRule="atLeast"/>
        <w:ind w:left="709"/>
        <w:jc w:val="both"/>
      </w:pPr>
      <w:bookmarkStart w:id="26" w:name="_Ref294741672"/>
      <w:bookmarkStart w:id="27" w:name="_Ref318545199"/>
      <w:r w:rsidRPr="009468C7">
        <w:t xml:space="preserve">Nuovo Sistema Informativo Sanitario Regionale - Architettura del Software del sistema applicativo N-SISR – Parte 3 – Area </w:t>
      </w:r>
      <w:bookmarkEnd w:id="20"/>
      <w:bookmarkEnd w:id="26"/>
      <w:r w:rsidR="009C09BF" w:rsidRPr="009468C7">
        <w:t>Applicativa Assistenza Specialistica Ambulatoriale Interna ed Altre Professionalità Sanitarie</w:t>
      </w:r>
      <w:bookmarkEnd w:id="27"/>
    </w:p>
    <w:p w14:paraId="3825D162" w14:textId="77777777" w:rsidR="00F11098" w:rsidRPr="009468C7" w:rsidRDefault="00FB0104" w:rsidP="009468C7">
      <w:pPr>
        <w:keepLines/>
        <w:numPr>
          <w:ilvl w:val="0"/>
          <w:numId w:val="100"/>
        </w:numPr>
        <w:tabs>
          <w:tab w:val="clear" w:pos="360"/>
        </w:tabs>
        <w:spacing w:before="120" w:line="280" w:lineRule="atLeast"/>
        <w:ind w:left="709"/>
        <w:jc w:val="both"/>
      </w:pPr>
      <w:bookmarkStart w:id="28" w:name="_Ref325013118"/>
      <w:r w:rsidRPr="009468C7">
        <w:t>Nuovo Sistema Informativo Sanitario Regionale - Integrazione di Sistemi Informativi Sanitari</w:t>
      </w:r>
      <w:bookmarkEnd w:id="28"/>
    </w:p>
    <w:p w14:paraId="1DDE7F82" w14:textId="6F03DEDD" w:rsidR="006B7EAB" w:rsidRPr="009468C7" w:rsidRDefault="006B7EAB" w:rsidP="009468C7">
      <w:pPr>
        <w:keepLines/>
        <w:numPr>
          <w:ilvl w:val="0"/>
          <w:numId w:val="100"/>
        </w:numPr>
        <w:tabs>
          <w:tab w:val="clear" w:pos="360"/>
        </w:tabs>
        <w:spacing w:before="120" w:line="280" w:lineRule="atLeast"/>
        <w:ind w:left="709"/>
        <w:jc w:val="both"/>
      </w:pPr>
      <w:bookmarkStart w:id="29" w:name="_Ref325018098"/>
      <w:r w:rsidRPr="009468C7">
        <w:t xml:space="preserve">Specifiche di integrazione dei servizi di cooperazione applicativa e dei web services </w:t>
      </w:r>
      <w:r w:rsidR="009C09BF" w:rsidRPr="009468C7">
        <w:t>dell’</w:t>
      </w:r>
      <w:r w:rsidRPr="009468C7">
        <w:t>Area A</w:t>
      </w:r>
      <w:r w:rsidR="009C09BF" w:rsidRPr="009468C7">
        <w:t>ssistenza Specialistica Ambulatoriale Interna ed Altre Professionalità Sanitarie</w:t>
      </w:r>
      <w:bookmarkEnd w:id="29"/>
    </w:p>
    <w:p w14:paraId="7BCE6F12" w14:textId="35F75ACB" w:rsidR="006B7EAB" w:rsidRPr="009468C7" w:rsidRDefault="006B7EAB" w:rsidP="009468C7">
      <w:pPr>
        <w:keepLines/>
        <w:numPr>
          <w:ilvl w:val="0"/>
          <w:numId w:val="100"/>
        </w:numPr>
        <w:tabs>
          <w:tab w:val="clear" w:pos="360"/>
        </w:tabs>
        <w:spacing w:before="120" w:line="280" w:lineRule="atLeast"/>
        <w:ind w:left="709"/>
        <w:jc w:val="both"/>
      </w:pPr>
      <w:bookmarkStart w:id="30" w:name="_Ref325018092"/>
      <w:r w:rsidRPr="009468C7">
        <w:t xml:space="preserve">Specifica tecnica dei flussi informativi ed esportazione dati </w:t>
      </w:r>
      <w:r w:rsidR="009C09BF" w:rsidRPr="009468C7">
        <w:t>dell’</w:t>
      </w:r>
      <w:r w:rsidRPr="009468C7">
        <w:t>Area Assist</w:t>
      </w:r>
      <w:r w:rsidR="009C09BF" w:rsidRPr="009468C7">
        <w:t>enza Specialistica Ambulatoriale Interna ed Altre Professionalità Sanitarie</w:t>
      </w:r>
      <w:bookmarkEnd w:id="30"/>
    </w:p>
    <w:p w14:paraId="3988055E" w14:textId="77777777" w:rsidR="0035254B" w:rsidRPr="009468C7" w:rsidRDefault="0035254B" w:rsidP="009468C7">
      <w:pPr>
        <w:keepLines/>
        <w:numPr>
          <w:ilvl w:val="0"/>
          <w:numId w:val="100"/>
        </w:numPr>
        <w:tabs>
          <w:tab w:val="clear" w:pos="360"/>
        </w:tabs>
        <w:spacing w:before="120" w:line="280" w:lineRule="atLeast"/>
        <w:ind w:left="709"/>
        <w:jc w:val="both"/>
      </w:pPr>
      <w:bookmarkStart w:id="31" w:name="_Ref325530443"/>
      <w:r w:rsidRPr="009468C7">
        <w:t>Servizi di Cooperazione e Applicazioni Trasversali per gli Enti Locali (SCATEL) Guida all’uso del Servizio di Gestione Eventi Versione 2.0</w:t>
      </w:r>
      <w:bookmarkEnd w:id="31"/>
    </w:p>
    <w:p w14:paraId="3242BC7E" w14:textId="77777777" w:rsidR="007156E7" w:rsidRDefault="007156E7" w:rsidP="009468C7">
      <w:pPr>
        <w:keepLines/>
        <w:numPr>
          <w:ilvl w:val="0"/>
          <w:numId w:val="100"/>
        </w:numPr>
        <w:tabs>
          <w:tab w:val="clear" w:pos="360"/>
        </w:tabs>
        <w:spacing w:before="120" w:line="280" w:lineRule="atLeast"/>
        <w:ind w:left="709"/>
        <w:jc w:val="both"/>
      </w:pPr>
      <w:bookmarkStart w:id="32" w:name="_Ref325531546"/>
      <w:r w:rsidRPr="009468C7">
        <w:t xml:space="preserve">INF-1: Realizzazione dell’Infrastruttura di base per l’Interoperabilità e </w:t>
      </w:r>
      <w:smartTag w:uri="urn:schemas-microsoft-com:office:smarttags" w:element="PersonName">
        <w:smartTagPr>
          <w:attr w:name="ProductID" w:val="la Cooperazione Applicativa"/>
        </w:smartTagPr>
        <w:r w:rsidRPr="009468C7">
          <w:t>la Cooperazione Applicativa</w:t>
        </w:r>
      </w:smartTag>
      <w:r w:rsidRPr="009468C7">
        <w:t xml:space="preserve"> a livello interregionale MANUALE UTENTE</w:t>
      </w:r>
      <w:bookmarkEnd w:id="32"/>
    </w:p>
    <w:p w14:paraId="32871D54" w14:textId="3FEFC7E7" w:rsidR="009468C7" w:rsidRDefault="009468C7">
      <w:r>
        <w:br w:type="page"/>
      </w:r>
    </w:p>
    <w:p w14:paraId="6CD4B57E" w14:textId="77777777" w:rsidR="009468C7" w:rsidRPr="009468C7" w:rsidRDefault="009468C7" w:rsidP="009468C7">
      <w:pPr>
        <w:keepLines/>
        <w:spacing w:before="120" w:line="280" w:lineRule="atLeast"/>
        <w:ind w:left="709"/>
        <w:jc w:val="both"/>
      </w:pPr>
    </w:p>
    <w:p w14:paraId="45460357" w14:textId="77777777" w:rsidR="00F11098" w:rsidRDefault="00F11098" w:rsidP="00023ED3">
      <w:pPr>
        <w:pStyle w:val="Titolo1"/>
        <w:tabs>
          <w:tab w:val="clear" w:pos="360"/>
        </w:tabs>
        <w:ind w:right="310"/>
        <w:jc w:val="both"/>
      </w:pPr>
      <w:bookmarkStart w:id="33" w:name="_Toc356396010"/>
      <w:r>
        <w:t>Scenario architetturale di riferimento</w:t>
      </w:r>
      <w:r w:rsidR="00340557">
        <w:t xml:space="preserve"> per la notifica delle variazioni anagrafiche</w:t>
      </w:r>
      <w:bookmarkEnd w:id="33"/>
    </w:p>
    <w:p w14:paraId="29FB0B15" w14:textId="77777777" w:rsidR="00583F68" w:rsidRPr="00583F68" w:rsidRDefault="00583F68" w:rsidP="00023ED3">
      <w:pPr>
        <w:ind w:right="310"/>
        <w:jc w:val="both"/>
      </w:pPr>
      <w:r>
        <w:t xml:space="preserve">Il diagramma che segue riporta lo scenario architetturale di riferimento </w:t>
      </w:r>
      <w:r w:rsidR="00810116">
        <w:t xml:space="preserve">adottato nell’ambito del progetto Edotto </w:t>
      </w:r>
      <w:r>
        <w:t>per la gestione delle notifiche delle variazioni anagrafiche</w:t>
      </w:r>
      <w:r w:rsidR="00F63488">
        <w:t xml:space="preserve"> dei Medici Specialisti Ambulatoriali Interni ed Altre Professionalità Sanitarie che è una componente che si integra con l’anagrafe unificata del personale sanitario.</w:t>
      </w:r>
    </w:p>
    <w:p w14:paraId="1EE4DC61" w14:textId="77777777" w:rsidR="00550F3D" w:rsidRDefault="00550F3D" w:rsidP="00023ED3">
      <w:pPr>
        <w:ind w:right="310"/>
        <w:jc w:val="both"/>
      </w:pPr>
    </w:p>
    <w:p w14:paraId="4CE72E1C" w14:textId="31C37AF1" w:rsidR="00583F68" w:rsidRDefault="009468C7" w:rsidP="00023ED3">
      <w:pPr>
        <w:ind w:right="310"/>
        <w:jc w:val="both"/>
      </w:pPr>
      <w:r w:rsidRPr="00076BE0">
        <w:rPr>
          <w:noProof/>
        </w:rPr>
        <w:drawing>
          <wp:inline distT="0" distB="0" distL="0" distR="0" wp14:anchorId="175A10F3" wp14:editId="7C85BD7E">
            <wp:extent cx="5897880" cy="35433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8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0BCD7" w14:textId="77777777" w:rsidR="00583F68" w:rsidRDefault="00583F68" w:rsidP="00023ED3">
      <w:pPr>
        <w:ind w:left="1134" w:right="310"/>
        <w:jc w:val="both"/>
      </w:pPr>
    </w:p>
    <w:p w14:paraId="57B967AF" w14:textId="77777777" w:rsidR="00583F68" w:rsidRDefault="00583F68" w:rsidP="00023ED3">
      <w:pPr>
        <w:ind w:right="310"/>
        <w:jc w:val="both"/>
      </w:pPr>
    </w:p>
    <w:p w14:paraId="7ECB8DC5" w14:textId="77777777" w:rsidR="00583F68" w:rsidRPr="008F46EA" w:rsidRDefault="00583F68" w:rsidP="00023ED3">
      <w:pPr>
        <w:ind w:right="310"/>
        <w:jc w:val="both"/>
      </w:pPr>
      <w:r w:rsidRPr="008F46EA">
        <w:t xml:space="preserve">Le variazioni anagrafiche trattate da una specifica istanza di Edotto nell’ambito del dominio organizzativo dell’Azienda A vengono notificate, per il tramite del Gestore Eventi, ai sistemi informativi del dominio B interessati alla variazione anagrafica. </w:t>
      </w:r>
    </w:p>
    <w:p w14:paraId="620ABFAB" w14:textId="77777777" w:rsidR="00583F68" w:rsidRPr="008F46EA" w:rsidRDefault="00583F68" w:rsidP="00023ED3">
      <w:pPr>
        <w:ind w:right="310"/>
        <w:jc w:val="both"/>
      </w:pPr>
      <w:r w:rsidRPr="008F46EA">
        <w:t>I sistemi informativi interessati da tali variazioni devono sottoscriversi al Gestore Eventi per ricevere lo specifico evento di interesse.</w:t>
      </w:r>
    </w:p>
    <w:p w14:paraId="5167DBC3" w14:textId="77777777" w:rsidR="00340557" w:rsidRPr="008F46EA" w:rsidRDefault="00340557" w:rsidP="00023ED3">
      <w:pPr>
        <w:ind w:right="310"/>
        <w:jc w:val="both"/>
      </w:pPr>
    </w:p>
    <w:p w14:paraId="18669D1C" w14:textId="77777777" w:rsidR="00340557" w:rsidRPr="008F46EA" w:rsidRDefault="00340557" w:rsidP="00023ED3">
      <w:pPr>
        <w:ind w:right="310"/>
        <w:jc w:val="both"/>
      </w:pPr>
      <w:r w:rsidRPr="008F46EA">
        <w:t>Lo scenario illustrato prevede due possibili situazioni che potrebbero verificarsi nell’ambito di un’Azienda Sanitaria per quanto attiene alla gestione dell’anagrafica de</w:t>
      </w:r>
      <w:r w:rsidR="00B04684" w:rsidRPr="008F46EA">
        <w:t>i Medici Special</w:t>
      </w:r>
      <w:r w:rsidR="009C5189">
        <w:t>i</w:t>
      </w:r>
      <w:r w:rsidR="00B04684" w:rsidRPr="008F46EA">
        <w:t xml:space="preserve">sti e delle Altre Professionalità </w:t>
      </w:r>
      <w:r w:rsidR="0030444C">
        <w:t>Sanitarie</w:t>
      </w:r>
      <w:r w:rsidRPr="008F46EA">
        <w:t>.</w:t>
      </w:r>
    </w:p>
    <w:p w14:paraId="33A609C6" w14:textId="77777777" w:rsidR="00340557" w:rsidRPr="00B04684" w:rsidRDefault="00340557" w:rsidP="00023ED3">
      <w:pPr>
        <w:ind w:right="310"/>
        <w:jc w:val="both"/>
        <w:rPr>
          <w:highlight w:val="red"/>
        </w:rPr>
      </w:pPr>
    </w:p>
    <w:p w14:paraId="03D1B92A" w14:textId="77777777" w:rsidR="00340557" w:rsidRPr="008F46EA" w:rsidRDefault="00340557" w:rsidP="00023ED3">
      <w:pPr>
        <w:ind w:right="310"/>
        <w:jc w:val="both"/>
      </w:pPr>
      <w:r w:rsidRPr="008F46EA">
        <w:t>La prima situazione riguarda la presenza di un sistema aziendale</w:t>
      </w:r>
      <w:r w:rsidR="004D3B3D" w:rsidRPr="008F46EA">
        <w:t xml:space="preserve"> (Sistema Aziendale di Allineamento delle Anagrafi Regionali)</w:t>
      </w:r>
      <w:r w:rsidRPr="008F46EA">
        <w:t xml:space="preserve"> di gestione dei dati anagrafici di un </w:t>
      </w:r>
      <w:r w:rsidR="00B04684" w:rsidRPr="008F46EA">
        <w:t>medico o professionista</w:t>
      </w:r>
      <w:r w:rsidRPr="008F46EA">
        <w:t xml:space="preserve"> al quale una pluralità di sistemi informativi aziendali fanno riferimento per acquisire le informazioni anagrafiche, identificare </w:t>
      </w:r>
      <w:r w:rsidR="00906063">
        <w:t>il professionista</w:t>
      </w:r>
      <w:r w:rsidRPr="008F46EA">
        <w:t xml:space="preserve">, effettuare i controlli, ecc. Tale sistema </w:t>
      </w:r>
      <w:r w:rsidR="00AE6F93" w:rsidRPr="008F46EA">
        <w:t>rappresenterebbe</w:t>
      </w:r>
      <w:r w:rsidRPr="008F46EA">
        <w:t xml:space="preserve"> per </w:t>
      </w:r>
      <w:r w:rsidR="00AE6F93" w:rsidRPr="008F46EA">
        <w:t xml:space="preserve">gli altri </w:t>
      </w:r>
      <w:r w:rsidRPr="008F46EA">
        <w:t xml:space="preserve">sistemi </w:t>
      </w:r>
      <w:r w:rsidR="00AE6F93" w:rsidRPr="008F46EA">
        <w:t xml:space="preserve">informativi aziendali </w:t>
      </w:r>
      <w:r w:rsidRPr="008F46EA">
        <w:t>il punto di riferimento unico per la certificazione del dato anagrafico e per la ricezione e trattamento delle variazioni a</w:t>
      </w:r>
      <w:r w:rsidR="00AE6F93" w:rsidRPr="008F46EA">
        <w:t>nagrafiche notificate da Edotto e avrà la responsabilità di allineare l’anagrafica locale a quella di Edotto.</w:t>
      </w:r>
    </w:p>
    <w:p w14:paraId="1FB937A2" w14:textId="77777777" w:rsidR="00340557" w:rsidRPr="008F46EA" w:rsidRDefault="00340557" w:rsidP="00023ED3">
      <w:pPr>
        <w:ind w:right="310"/>
        <w:jc w:val="both"/>
      </w:pPr>
    </w:p>
    <w:p w14:paraId="1F97FE3F" w14:textId="77777777" w:rsidR="00340557" w:rsidRPr="008F46EA" w:rsidRDefault="00340557" w:rsidP="00023ED3">
      <w:pPr>
        <w:ind w:right="310"/>
        <w:jc w:val="both"/>
      </w:pPr>
      <w:r w:rsidRPr="008F46EA">
        <w:t>La seconda rappresenta la situazione di un sistema informativo</w:t>
      </w:r>
      <w:r w:rsidR="004D3B3D" w:rsidRPr="008F46EA">
        <w:t xml:space="preserve"> (Sistema Informativo B)</w:t>
      </w:r>
      <w:r w:rsidRPr="008F46EA">
        <w:t xml:space="preserve"> che in maniera “nativa” gestisce localmente l’anagrafe de</w:t>
      </w:r>
      <w:r w:rsidR="0030444C">
        <w:t xml:space="preserve">i </w:t>
      </w:r>
      <w:r w:rsidR="00906063">
        <w:t>M</w:t>
      </w:r>
      <w:r w:rsidR="0030444C">
        <w:t xml:space="preserve">edici </w:t>
      </w:r>
      <w:r w:rsidR="00906063">
        <w:t>S</w:t>
      </w:r>
      <w:r w:rsidR="0030444C">
        <w:t xml:space="preserve">pecialisti e delle </w:t>
      </w:r>
      <w:r w:rsidR="00906063">
        <w:t>A</w:t>
      </w:r>
      <w:r w:rsidR="0030444C">
        <w:t xml:space="preserve">ltre </w:t>
      </w:r>
      <w:r w:rsidR="00906063">
        <w:t>P</w:t>
      </w:r>
      <w:r w:rsidR="0030444C">
        <w:t xml:space="preserve">rofessionalità </w:t>
      </w:r>
      <w:r w:rsidR="00906063">
        <w:t>S</w:t>
      </w:r>
      <w:r w:rsidR="0030444C">
        <w:t>anitarie</w:t>
      </w:r>
      <w:r w:rsidRPr="008F46EA">
        <w:t xml:space="preserve">. In tal caso </w:t>
      </w:r>
      <w:r w:rsidRPr="008F46EA">
        <w:lastRenderedPageBreak/>
        <w:t>tale sistema potrà ricevere le variazioni anagrafiche sottoscrivendosi direttamente al Gestore Eventi ed avrà la responsabilità diretta di allineare l’anagrafica locale a quella di Edotto.</w:t>
      </w:r>
    </w:p>
    <w:p w14:paraId="250179CD" w14:textId="77777777" w:rsidR="0061579C" w:rsidRPr="008F46EA" w:rsidRDefault="0061579C" w:rsidP="00023ED3">
      <w:pPr>
        <w:ind w:right="310"/>
        <w:jc w:val="both"/>
      </w:pPr>
    </w:p>
    <w:p w14:paraId="44AA68D1" w14:textId="77777777" w:rsidR="0061579C" w:rsidRDefault="0061579C" w:rsidP="00F84968">
      <w:pPr>
        <w:ind w:right="310"/>
      </w:pPr>
      <w:r w:rsidRPr="008F46EA">
        <w:t>In entrambi gli scenari descritti, è necessario procedere ad una prima inizializzazione delle anagrafiche a partire dai da</w:t>
      </w:r>
      <w:r w:rsidR="00906063">
        <w:t>t</w:t>
      </w:r>
      <w:r w:rsidRPr="008F46EA">
        <w:t>i presenti nel sistema Edotto. Le modalità di inizializzazione preliminari sono riportate nel relativo paragrafo.</w:t>
      </w:r>
    </w:p>
    <w:p w14:paraId="5883EE5E" w14:textId="77777777" w:rsidR="000C637D" w:rsidRPr="00545E8F" w:rsidRDefault="000C637D" w:rsidP="000C637D">
      <w:pPr>
        <w:pStyle w:val="Titolo2"/>
        <w:tabs>
          <w:tab w:val="clear" w:pos="1080"/>
          <w:tab w:val="num" w:pos="709"/>
        </w:tabs>
        <w:ind w:right="310" w:hanging="792"/>
        <w:rPr>
          <w:sz w:val="22"/>
          <w:szCs w:val="22"/>
        </w:rPr>
      </w:pPr>
      <w:bookmarkStart w:id="34" w:name="_Toc356396011"/>
      <w:r>
        <w:rPr>
          <w:sz w:val="22"/>
          <w:szCs w:val="22"/>
        </w:rPr>
        <w:t xml:space="preserve">Marcatura di  </w:t>
      </w:r>
      <w:r w:rsidR="00563FA8">
        <w:rPr>
          <w:sz w:val="22"/>
          <w:szCs w:val="22"/>
        </w:rPr>
        <w:t>pubblicazione</w:t>
      </w:r>
      <w:bookmarkEnd w:id="34"/>
    </w:p>
    <w:p w14:paraId="585C812F" w14:textId="77777777" w:rsidR="00563FA8" w:rsidRDefault="00563FA8" w:rsidP="000C637D">
      <w:pPr>
        <w:ind w:right="310"/>
        <w:jc w:val="both"/>
      </w:pPr>
      <w:r>
        <w:t>Ciascun evento pubblicato ha associato una marcatura di pubblicazione che ne permette l’identificazione univoca.</w:t>
      </w:r>
    </w:p>
    <w:p w14:paraId="6FD4DDA2" w14:textId="77777777" w:rsidR="00563FA8" w:rsidRDefault="00563FA8" w:rsidP="000C637D">
      <w:pPr>
        <w:ind w:right="310"/>
        <w:jc w:val="both"/>
      </w:pPr>
    </w:p>
    <w:p w14:paraId="54478FD4" w14:textId="77777777" w:rsidR="00563FA8" w:rsidRDefault="00563FA8" w:rsidP="00563FA8">
      <w:pPr>
        <w:ind w:right="310"/>
        <w:jc w:val="both"/>
      </w:pPr>
      <w:r>
        <w:t>Tale marcatura ha la seguente struttura:</w:t>
      </w:r>
    </w:p>
    <w:p w14:paraId="58659B25" w14:textId="77777777" w:rsidR="004B6D03" w:rsidRDefault="004B6D03" w:rsidP="004B6D03">
      <w:pPr>
        <w:numPr>
          <w:ilvl w:val="0"/>
          <w:numId w:val="52"/>
        </w:numPr>
        <w:tabs>
          <w:tab w:val="left" w:pos="993"/>
        </w:tabs>
        <w:ind w:left="360" w:right="594" w:firstLine="349"/>
        <w:jc w:val="both"/>
      </w:pPr>
      <w:r>
        <w:t>progressivo dell’evento</w:t>
      </w:r>
    </w:p>
    <w:p w14:paraId="4CFDC032" w14:textId="77777777" w:rsidR="004B6D03" w:rsidRDefault="004B6D03" w:rsidP="004B6D03">
      <w:pPr>
        <w:numPr>
          <w:ilvl w:val="0"/>
          <w:numId w:val="52"/>
        </w:numPr>
        <w:tabs>
          <w:tab w:val="left" w:pos="993"/>
        </w:tabs>
        <w:ind w:left="360" w:right="594" w:firstLine="349"/>
        <w:jc w:val="both"/>
      </w:pPr>
      <w:r>
        <w:t>data di invio dell’evento</w:t>
      </w:r>
    </w:p>
    <w:p w14:paraId="3DC30B44" w14:textId="77777777" w:rsidR="004B6D03" w:rsidRDefault="004B6D03" w:rsidP="004B6D03">
      <w:pPr>
        <w:numPr>
          <w:ilvl w:val="0"/>
          <w:numId w:val="52"/>
        </w:numPr>
        <w:tabs>
          <w:tab w:val="left" w:pos="993"/>
        </w:tabs>
        <w:ind w:left="360" w:right="594" w:firstLine="349"/>
        <w:jc w:val="both"/>
      </w:pPr>
      <w:r>
        <w:t>ora di invio dell’evento</w:t>
      </w:r>
    </w:p>
    <w:p w14:paraId="7E940604" w14:textId="77777777" w:rsidR="004B6D03" w:rsidRDefault="004B6D03" w:rsidP="004B6D03">
      <w:pPr>
        <w:numPr>
          <w:ilvl w:val="0"/>
          <w:numId w:val="52"/>
        </w:numPr>
        <w:tabs>
          <w:tab w:val="left" w:pos="993"/>
        </w:tabs>
        <w:ind w:left="360" w:right="594" w:firstLine="349"/>
        <w:jc w:val="both"/>
      </w:pPr>
      <w:r>
        <w:t>tipo evento</w:t>
      </w:r>
    </w:p>
    <w:p w14:paraId="0FB7D140" w14:textId="77777777" w:rsidR="004B6D03" w:rsidRDefault="004B6D03" w:rsidP="004B6D03">
      <w:pPr>
        <w:numPr>
          <w:ilvl w:val="0"/>
          <w:numId w:val="52"/>
        </w:numPr>
        <w:tabs>
          <w:tab w:val="left" w:pos="993"/>
        </w:tabs>
        <w:ind w:left="360" w:right="594" w:firstLine="349"/>
        <w:jc w:val="both"/>
      </w:pPr>
      <w:r>
        <w:t>sottotipo evento</w:t>
      </w:r>
    </w:p>
    <w:p w14:paraId="19E3393A" w14:textId="77777777" w:rsidR="004B6D03" w:rsidRDefault="004B6D03" w:rsidP="004B6D03">
      <w:pPr>
        <w:numPr>
          <w:ilvl w:val="0"/>
          <w:numId w:val="52"/>
        </w:numPr>
        <w:tabs>
          <w:tab w:val="left" w:pos="993"/>
        </w:tabs>
        <w:ind w:left="360" w:right="594" w:firstLine="349"/>
        <w:jc w:val="both"/>
      </w:pPr>
      <w:r>
        <w:t>Azienda Sanitaria Locale notificante</w:t>
      </w:r>
    </w:p>
    <w:p w14:paraId="3D1729A8" w14:textId="77777777" w:rsidR="004B6D03" w:rsidRDefault="004B6D03" w:rsidP="004B6D03">
      <w:pPr>
        <w:numPr>
          <w:ilvl w:val="0"/>
          <w:numId w:val="52"/>
        </w:numPr>
        <w:tabs>
          <w:tab w:val="left" w:pos="993"/>
        </w:tabs>
        <w:ind w:left="360" w:right="594" w:firstLine="349"/>
        <w:jc w:val="both"/>
      </w:pPr>
      <w:r>
        <w:t>identificativo della transazione a cui appartiene l’evento</w:t>
      </w:r>
    </w:p>
    <w:p w14:paraId="3CA5E5BA" w14:textId="77777777" w:rsidR="004B6D03" w:rsidRDefault="004B6D03" w:rsidP="004B6D03">
      <w:pPr>
        <w:numPr>
          <w:ilvl w:val="0"/>
          <w:numId w:val="52"/>
        </w:numPr>
        <w:tabs>
          <w:tab w:val="left" w:pos="993"/>
        </w:tabs>
        <w:ind w:left="360" w:right="594" w:firstLine="349"/>
        <w:jc w:val="both"/>
      </w:pPr>
      <w:r>
        <w:t>numero d’ordine dell’evento all’interno della transazione</w:t>
      </w:r>
    </w:p>
    <w:p w14:paraId="436AE64A" w14:textId="77777777" w:rsidR="004B6D03" w:rsidRDefault="004B6D03" w:rsidP="004B6D03">
      <w:pPr>
        <w:numPr>
          <w:ilvl w:val="0"/>
          <w:numId w:val="52"/>
        </w:numPr>
        <w:tabs>
          <w:tab w:val="left" w:pos="993"/>
        </w:tabs>
        <w:ind w:left="360" w:right="594" w:firstLine="349"/>
        <w:jc w:val="both"/>
      </w:pPr>
      <w:r>
        <w:t>numero complessivo di eventi che compongono la transazione</w:t>
      </w:r>
    </w:p>
    <w:p w14:paraId="771176ED" w14:textId="77777777" w:rsidR="004B6D03" w:rsidRDefault="004B6D03" w:rsidP="004B6D03">
      <w:pPr>
        <w:tabs>
          <w:tab w:val="left" w:pos="993"/>
        </w:tabs>
        <w:ind w:left="349" w:right="594"/>
        <w:jc w:val="both"/>
      </w:pPr>
    </w:p>
    <w:p w14:paraId="740C5E53" w14:textId="77777777" w:rsidR="00563FA8" w:rsidRPr="009C5189" w:rsidRDefault="00563FA8" w:rsidP="00563FA8">
      <w:pPr>
        <w:ind w:right="594"/>
        <w:jc w:val="both"/>
      </w:pPr>
      <w:r>
        <w:t>Il progressivo dell’evento è univoco per tutti gli eventi generati da ciascuna istanza di Edotto.</w:t>
      </w:r>
    </w:p>
    <w:p w14:paraId="198B9CA7" w14:textId="77777777" w:rsidR="000C51AC" w:rsidRPr="00202734" w:rsidRDefault="00D777C9" w:rsidP="00023ED3">
      <w:pPr>
        <w:pStyle w:val="Titolo1"/>
        <w:ind w:right="310"/>
        <w:rPr>
          <w:sz w:val="24"/>
        </w:rPr>
      </w:pPr>
      <w:bookmarkStart w:id="35" w:name="_Toc325123522"/>
      <w:bookmarkStart w:id="36" w:name="_Toc356396012"/>
      <w:bookmarkEnd w:id="1"/>
      <w:r w:rsidRPr="00202734">
        <w:rPr>
          <w:sz w:val="24"/>
        </w:rPr>
        <w:t xml:space="preserve">Notifiche riguardanti </w:t>
      </w:r>
      <w:bookmarkEnd w:id="35"/>
      <w:r w:rsidR="009C5189" w:rsidRPr="00202734">
        <w:rPr>
          <w:sz w:val="24"/>
        </w:rPr>
        <w:t xml:space="preserve">i Medici Specialisti Ambulatoriali Interni ed Altre Professionalità Sanitarie </w:t>
      </w:r>
      <w:r w:rsidRPr="00202734">
        <w:rPr>
          <w:sz w:val="24"/>
        </w:rPr>
        <w:t xml:space="preserve"> del SSR della Regione Puglia</w:t>
      </w:r>
      <w:bookmarkEnd w:id="36"/>
    </w:p>
    <w:p w14:paraId="1C0567F2" w14:textId="77777777" w:rsidR="000C51AC" w:rsidRPr="00202734" w:rsidRDefault="000C51AC" w:rsidP="00023ED3">
      <w:pPr>
        <w:ind w:right="310"/>
        <w:jc w:val="both"/>
      </w:pPr>
      <w:r w:rsidRPr="00202734">
        <w:t>Nei seguenti paragrafi vengono presentati gli eventi che determinano l’invio di un flusso di notifica verso il sistema “Gestore Eventi” (ICAR) di Innovapuglia [</w:t>
      </w:r>
      <w:r w:rsidR="0035254B" w:rsidRPr="00202734">
        <w:fldChar w:fldCharType="begin"/>
      </w:r>
      <w:r w:rsidR="0035254B" w:rsidRPr="00202734">
        <w:instrText xml:space="preserve"> REF _Ref325530443 \r \h </w:instrText>
      </w:r>
      <w:r w:rsidR="00202734" w:rsidRPr="00202734">
        <w:instrText xml:space="preserve"> \* MERGEFORMAT </w:instrText>
      </w:r>
      <w:r w:rsidR="0035254B" w:rsidRPr="00202734">
        <w:fldChar w:fldCharType="separate"/>
      </w:r>
      <w:r w:rsidR="00B72163">
        <w:t>10</w:t>
      </w:r>
      <w:r w:rsidR="0035254B" w:rsidRPr="00202734">
        <w:fldChar w:fldCharType="end"/>
      </w:r>
      <w:r w:rsidR="007156E7" w:rsidRPr="00202734">
        <w:t xml:space="preserve">, </w:t>
      </w:r>
      <w:r w:rsidR="007156E7" w:rsidRPr="00202734">
        <w:fldChar w:fldCharType="begin"/>
      </w:r>
      <w:r w:rsidR="007156E7" w:rsidRPr="00202734">
        <w:instrText xml:space="preserve"> REF _Ref325531546 \r \h </w:instrText>
      </w:r>
      <w:r w:rsidR="00202734" w:rsidRPr="00202734">
        <w:instrText xml:space="preserve"> \* MERGEFORMAT </w:instrText>
      </w:r>
      <w:r w:rsidR="007156E7" w:rsidRPr="00202734">
        <w:fldChar w:fldCharType="separate"/>
      </w:r>
      <w:r w:rsidR="00B72163">
        <w:t>11</w:t>
      </w:r>
      <w:r w:rsidR="007156E7" w:rsidRPr="00202734">
        <w:fldChar w:fldCharType="end"/>
      </w:r>
      <w:r w:rsidRPr="00202734">
        <w:t>].</w:t>
      </w:r>
    </w:p>
    <w:p w14:paraId="16716803" w14:textId="77777777" w:rsidR="000C51AC" w:rsidRPr="00202734" w:rsidRDefault="008C67B3" w:rsidP="00023ED3">
      <w:pPr>
        <w:pStyle w:val="Titolo2"/>
        <w:tabs>
          <w:tab w:val="clear" w:pos="1080"/>
          <w:tab w:val="num" w:pos="709"/>
        </w:tabs>
        <w:ind w:right="310" w:hanging="792"/>
        <w:rPr>
          <w:sz w:val="22"/>
          <w:szCs w:val="22"/>
        </w:rPr>
      </w:pPr>
      <w:bookmarkStart w:id="37" w:name="_Ref327953141"/>
      <w:bookmarkStart w:id="38" w:name="_Toc356396013"/>
      <w:r w:rsidRPr="00202734">
        <w:rPr>
          <w:sz w:val="22"/>
          <w:szCs w:val="22"/>
        </w:rPr>
        <w:t>Evento</w:t>
      </w:r>
      <w:r w:rsidR="00487A17" w:rsidRPr="00202734">
        <w:rPr>
          <w:sz w:val="22"/>
          <w:szCs w:val="22"/>
        </w:rPr>
        <w:t xml:space="preserve"> </w:t>
      </w:r>
      <w:r w:rsidRPr="00202734">
        <w:rPr>
          <w:sz w:val="22"/>
          <w:szCs w:val="22"/>
        </w:rPr>
        <w:t>“V</w:t>
      </w:r>
      <w:r w:rsidR="00487A17" w:rsidRPr="00202734">
        <w:rPr>
          <w:sz w:val="22"/>
          <w:szCs w:val="22"/>
        </w:rPr>
        <w:t xml:space="preserve">ariazione </w:t>
      </w:r>
      <w:r w:rsidRPr="00202734">
        <w:rPr>
          <w:sz w:val="22"/>
          <w:szCs w:val="22"/>
        </w:rPr>
        <w:t>A</w:t>
      </w:r>
      <w:r w:rsidR="00487A17" w:rsidRPr="00202734">
        <w:rPr>
          <w:sz w:val="22"/>
          <w:szCs w:val="22"/>
        </w:rPr>
        <w:t>nagrafica</w:t>
      </w:r>
      <w:bookmarkEnd w:id="37"/>
      <w:r w:rsidRPr="00202734">
        <w:rPr>
          <w:sz w:val="22"/>
          <w:szCs w:val="22"/>
        </w:rPr>
        <w:t xml:space="preserve"> Personale Sanitario”</w:t>
      </w:r>
      <w:bookmarkEnd w:id="38"/>
    </w:p>
    <w:p w14:paraId="17AFFE4E" w14:textId="77777777" w:rsidR="002F7057" w:rsidRPr="00202734" w:rsidRDefault="002F7057" w:rsidP="002F7057">
      <w:pPr>
        <w:jc w:val="both"/>
      </w:pPr>
      <w:r w:rsidRPr="00202734">
        <w:t>In questa tipologia rientrano le notifiche riguardanti:</w:t>
      </w:r>
    </w:p>
    <w:p w14:paraId="55BBA730" w14:textId="77777777" w:rsidR="002F7057" w:rsidRPr="00202734" w:rsidRDefault="002F7057" w:rsidP="00B72B77">
      <w:pPr>
        <w:numPr>
          <w:ilvl w:val="0"/>
          <w:numId w:val="84"/>
        </w:numPr>
        <w:jc w:val="both"/>
      </w:pPr>
      <w:r w:rsidRPr="00202734">
        <w:t>registrazione dei dati anagrafici relativi all’inserimento di un nuovo Medico Specialista o Professionista</w:t>
      </w:r>
    </w:p>
    <w:p w14:paraId="1B09C6C3" w14:textId="77777777" w:rsidR="002F7057" w:rsidRPr="00202734" w:rsidRDefault="002F7057" w:rsidP="00B72B77">
      <w:pPr>
        <w:numPr>
          <w:ilvl w:val="0"/>
          <w:numId w:val="84"/>
        </w:numPr>
        <w:jc w:val="both"/>
      </w:pPr>
      <w:r w:rsidRPr="00202734">
        <w:t>registrazione o modifica dei dati anagrafici non primari di un Medico Specialista o Professionista.</w:t>
      </w:r>
    </w:p>
    <w:p w14:paraId="611AF703" w14:textId="77777777" w:rsidR="00487A17" w:rsidRPr="00202734" w:rsidRDefault="00487A17" w:rsidP="00023ED3">
      <w:pPr>
        <w:ind w:right="310"/>
        <w:jc w:val="both"/>
      </w:pPr>
    </w:p>
    <w:p w14:paraId="62831590" w14:textId="77777777" w:rsidR="00487A17" w:rsidRPr="00202734" w:rsidRDefault="00023ED3" w:rsidP="00023ED3">
      <w:pPr>
        <w:ind w:right="310"/>
        <w:jc w:val="both"/>
      </w:pPr>
      <w:r w:rsidRPr="00202734">
        <w:t>In tutti i casi in cui è applicabile, in corrispondenza di ciascuna notifica vengono notificate due subset di informazioni:</w:t>
      </w:r>
    </w:p>
    <w:p w14:paraId="59DF2F98" w14:textId="77777777" w:rsidR="00023ED3" w:rsidRPr="00202734" w:rsidRDefault="00023ED3" w:rsidP="00023ED3">
      <w:pPr>
        <w:numPr>
          <w:ilvl w:val="0"/>
          <w:numId w:val="42"/>
        </w:numPr>
        <w:ind w:right="310"/>
        <w:jc w:val="both"/>
      </w:pPr>
      <w:r w:rsidRPr="00202734">
        <w:t>le informazioni precedenti alla variazione anagrafica effettuata su Edotto</w:t>
      </w:r>
      <w:r w:rsidR="00BA53A9" w:rsidRPr="00202734">
        <w:t xml:space="preserve"> (nel seguito </w:t>
      </w:r>
      <w:r w:rsidR="00F8311D" w:rsidRPr="00202734">
        <w:rPr>
          <w:b/>
        </w:rPr>
        <w:t>Dati Prec</w:t>
      </w:r>
      <w:r w:rsidR="00BA53A9" w:rsidRPr="00202734">
        <w:rPr>
          <w:b/>
        </w:rPr>
        <w:t>edenti</w:t>
      </w:r>
      <w:r w:rsidR="00BA53A9" w:rsidRPr="00202734">
        <w:t>)</w:t>
      </w:r>
    </w:p>
    <w:p w14:paraId="6231C4D7" w14:textId="77777777" w:rsidR="00023ED3" w:rsidRPr="00202734" w:rsidRDefault="00023ED3" w:rsidP="00023ED3">
      <w:pPr>
        <w:numPr>
          <w:ilvl w:val="0"/>
          <w:numId w:val="42"/>
        </w:numPr>
        <w:ind w:right="310"/>
        <w:jc w:val="both"/>
      </w:pPr>
      <w:r w:rsidRPr="00202734">
        <w:t xml:space="preserve">le informazioni successive alla variazione anagrafica </w:t>
      </w:r>
      <w:r w:rsidR="00BA53A9" w:rsidRPr="00202734">
        <w:t xml:space="preserve">effettuata su Edotto e che pertanto rappresentano i dati correnti sul database nel momento in cui Edotto provvede ad effettuare </w:t>
      </w:r>
      <w:r w:rsidR="00F8311D" w:rsidRPr="00202734">
        <w:t xml:space="preserve">la notifica (nel seguito </w:t>
      </w:r>
      <w:r w:rsidR="00F8311D" w:rsidRPr="00202734">
        <w:rPr>
          <w:b/>
        </w:rPr>
        <w:t>Dati Correnti</w:t>
      </w:r>
      <w:r w:rsidR="00F8311D" w:rsidRPr="00202734">
        <w:t>)</w:t>
      </w:r>
    </w:p>
    <w:p w14:paraId="2A595827" w14:textId="77777777" w:rsidR="00487A17" w:rsidRPr="00202734" w:rsidRDefault="00023ED3" w:rsidP="00023ED3">
      <w:pPr>
        <w:ind w:right="310"/>
        <w:jc w:val="both"/>
      </w:pPr>
      <w:r w:rsidRPr="00202734">
        <w:t xml:space="preserve">in modo da fornire al sistema destinatario della notifica tutte le informazioni necessarie ad implementare con la massima autonomia e flessibilità </w:t>
      </w:r>
      <w:r w:rsidR="006C3C59" w:rsidRPr="00202734">
        <w:t xml:space="preserve">possibile </w:t>
      </w:r>
      <w:r w:rsidRPr="00202734">
        <w:t>gli aggiornamenti sulla base dati di pertinenza.</w:t>
      </w:r>
    </w:p>
    <w:p w14:paraId="4097A729" w14:textId="77777777" w:rsidR="000C51AC" w:rsidRPr="00202734" w:rsidRDefault="008C67B3" w:rsidP="00023ED3">
      <w:pPr>
        <w:pStyle w:val="Titolo2"/>
        <w:numPr>
          <w:ilvl w:val="2"/>
          <w:numId w:val="24"/>
        </w:numPr>
        <w:ind w:right="310"/>
        <w:rPr>
          <w:sz w:val="22"/>
          <w:szCs w:val="22"/>
        </w:rPr>
      </w:pPr>
      <w:bookmarkStart w:id="39" w:name="_Ref324931159"/>
      <w:bookmarkStart w:id="40" w:name="_Toc325123524"/>
      <w:bookmarkStart w:id="41" w:name="_Toc356396014"/>
      <w:r w:rsidRPr="00202734">
        <w:rPr>
          <w:sz w:val="22"/>
          <w:szCs w:val="22"/>
        </w:rPr>
        <w:t xml:space="preserve">Sottotipo 1 – Inserimento </w:t>
      </w:r>
      <w:r w:rsidR="0068518F" w:rsidRPr="00202734">
        <w:rPr>
          <w:sz w:val="22"/>
          <w:szCs w:val="22"/>
        </w:rPr>
        <w:t xml:space="preserve">dei </w:t>
      </w:r>
      <w:r w:rsidRPr="00202734">
        <w:rPr>
          <w:sz w:val="22"/>
          <w:szCs w:val="22"/>
        </w:rPr>
        <w:t>dati anagrafici</w:t>
      </w:r>
      <w:r w:rsidR="000C51AC" w:rsidRPr="00202734">
        <w:rPr>
          <w:sz w:val="22"/>
          <w:szCs w:val="22"/>
        </w:rPr>
        <w:t xml:space="preserve"> </w:t>
      </w:r>
      <w:r w:rsidRPr="00202734">
        <w:rPr>
          <w:sz w:val="22"/>
          <w:szCs w:val="22"/>
        </w:rPr>
        <w:t xml:space="preserve">Medico Specialista </w:t>
      </w:r>
      <w:r w:rsidR="00453FAB">
        <w:rPr>
          <w:sz w:val="22"/>
          <w:szCs w:val="22"/>
        </w:rPr>
        <w:t>o</w:t>
      </w:r>
      <w:r w:rsidRPr="00202734">
        <w:rPr>
          <w:sz w:val="22"/>
          <w:szCs w:val="22"/>
        </w:rPr>
        <w:t xml:space="preserve"> Professionista</w:t>
      </w:r>
      <w:bookmarkEnd w:id="39"/>
      <w:bookmarkEnd w:id="40"/>
      <w:bookmarkEnd w:id="41"/>
    </w:p>
    <w:p w14:paraId="14F4A551" w14:textId="77777777" w:rsidR="000C51AC" w:rsidRPr="00202734" w:rsidRDefault="00023ED3" w:rsidP="004F656C">
      <w:pPr>
        <w:ind w:right="310"/>
        <w:jc w:val="both"/>
      </w:pPr>
      <w:r w:rsidRPr="00202734">
        <w:t>Si tratta dell</w:t>
      </w:r>
      <w:r w:rsidR="000C51AC" w:rsidRPr="00202734">
        <w:t xml:space="preserve">a registrazione di una nuova iscrizione in anagrafe </w:t>
      </w:r>
      <w:r w:rsidR="004F656C" w:rsidRPr="00202734">
        <w:t xml:space="preserve">di </w:t>
      </w:r>
      <w:r w:rsidR="00B72B77" w:rsidRPr="00202734">
        <w:t xml:space="preserve">un </w:t>
      </w:r>
      <w:r w:rsidR="004F656C" w:rsidRPr="00202734">
        <w:t xml:space="preserve">medico specialista o di un professionista </w:t>
      </w:r>
      <w:r w:rsidR="00880E50" w:rsidRPr="00202734">
        <w:t xml:space="preserve">sanitario </w:t>
      </w:r>
      <w:r w:rsidR="0030444C" w:rsidRPr="00202734">
        <w:t xml:space="preserve">per consentire il successivo </w:t>
      </w:r>
      <w:r w:rsidR="00003742" w:rsidRPr="00202734">
        <w:t xml:space="preserve">passaggio alla registrazione </w:t>
      </w:r>
      <w:r w:rsidR="0030444C" w:rsidRPr="00202734">
        <w:t xml:space="preserve"> dell’incarico settimanale </w:t>
      </w:r>
      <w:r w:rsidR="00770CF8" w:rsidRPr="00202734">
        <w:t xml:space="preserve">e dei turni di servizio </w:t>
      </w:r>
      <w:r w:rsidR="00003742" w:rsidRPr="00202734">
        <w:t xml:space="preserve">utile al </w:t>
      </w:r>
      <w:r w:rsidR="001572EF" w:rsidRPr="00202734">
        <w:t xml:space="preserve"> calcolo del compenso mensile da riconoscere al singolo professionista</w:t>
      </w:r>
      <w:r w:rsidR="0030444C" w:rsidRPr="00202734">
        <w:t xml:space="preserve">. </w:t>
      </w:r>
      <w:r w:rsidR="002144EF" w:rsidRPr="00202734">
        <w:t>Tale evento</w:t>
      </w:r>
      <w:r w:rsidR="00770CF8" w:rsidRPr="00202734">
        <w:t xml:space="preserve">, </w:t>
      </w:r>
      <w:r w:rsidR="00770CF8" w:rsidRPr="00202734">
        <w:lastRenderedPageBreak/>
        <w:t xml:space="preserve">limitatamente ai solo dati anagrafici, </w:t>
      </w:r>
      <w:r w:rsidR="002144EF" w:rsidRPr="00202734">
        <w:t xml:space="preserve"> è scatenato anche a seguito della registrazione della domanda per </w:t>
      </w:r>
      <w:r w:rsidR="000C1E15" w:rsidRPr="00202734">
        <w:t>l’</w:t>
      </w:r>
      <w:r w:rsidR="0030444C" w:rsidRPr="00202734">
        <w:t xml:space="preserve">inclusione </w:t>
      </w:r>
      <w:r w:rsidR="000C1E15" w:rsidRPr="00202734">
        <w:t xml:space="preserve">nella  </w:t>
      </w:r>
      <w:r w:rsidR="0030444C" w:rsidRPr="00202734">
        <w:t xml:space="preserve"> graduatoria</w:t>
      </w:r>
      <w:r w:rsidR="001572EF" w:rsidRPr="00202734">
        <w:t xml:space="preserve"> </w:t>
      </w:r>
      <w:r w:rsidR="000C1E15" w:rsidRPr="00202734">
        <w:t>provinciale</w:t>
      </w:r>
      <w:r w:rsidR="0030444C" w:rsidRPr="00202734">
        <w:t>.</w:t>
      </w:r>
      <w:r w:rsidR="004F656C" w:rsidRPr="00202734">
        <w:t xml:space="preserve"> </w:t>
      </w:r>
    </w:p>
    <w:p w14:paraId="0876CA9A" w14:textId="77777777" w:rsidR="0096062F" w:rsidRPr="00202734" w:rsidRDefault="0096062F" w:rsidP="00023ED3">
      <w:pPr>
        <w:ind w:right="310"/>
        <w:jc w:val="both"/>
      </w:pPr>
    </w:p>
    <w:p w14:paraId="504735EF" w14:textId="77777777" w:rsidR="000C51AC" w:rsidRPr="00202734" w:rsidRDefault="000C51AC" w:rsidP="00023ED3">
      <w:pPr>
        <w:ind w:right="310"/>
        <w:jc w:val="both"/>
      </w:pPr>
      <w:r w:rsidRPr="00202734">
        <w:t xml:space="preserve">I dati che è utile notificare in corrispondenza di questa </w:t>
      </w:r>
      <w:r w:rsidR="0096062F" w:rsidRPr="00202734">
        <w:t>operazione</w:t>
      </w:r>
      <w:r w:rsidRPr="00202734">
        <w:t xml:space="preserve"> sono i seguenti:</w:t>
      </w:r>
    </w:p>
    <w:p w14:paraId="56ECF04F" w14:textId="77777777" w:rsidR="000C51AC" w:rsidRPr="00202734" w:rsidRDefault="000C51AC" w:rsidP="00023ED3">
      <w:pPr>
        <w:ind w:right="310"/>
        <w:jc w:val="both"/>
      </w:pPr>
    </w:p>
    <w:p w14:paraId="5ACBE269" w14:textId="77777777" w:rsidR="000C51AC" w:rsidRPr="00202734" w:rsidRDefault="000C51AC" w:rsidP="00023ED3">
      <w:pPr>
        <w:numPr>
          <w:ilvl w:val="0"/>
          <w:numId w:val="33"/>
        </w:numPr>
        <w:ind w:right="310"/>
        <w:jc w:val="both"/>
        <w:rPr>
          <w:b/>
          <w:sz w:val="18"/>
          <w:szCs w:val="18"/>
        </w:rPr>
      </w:pPr>
      <w:r w:rsidRPr="00202734">
        <w:rPr>
          <w:b/>
          <w:sz w:val="18"/>
          <w:szCs w:val="18"/>
        </w:rPr>
        <w:t>DATI CORRENTI</w:t>
      </w:r>
    </w:p>
    <w:p w14:paraId="5AB9BC92" w14:textId="77777777" w:rsidR="000C51AC" w:rsidRPr="00202734" w:rsidRDefault="000C51AC" w:rsidP="004F656C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Codice fiscale</w:t>
      </w:r>
    </w:p>
    <w:p w14:paraId="2284127E" w14:textId="77777777" w:rsidR="000C51AC" w:rsidRPr="00202734" w:rsidRDefault="000C51AC" w:rsidP="004F656C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Cognome</w:t>
      </w:r>
    </w:p>
    <w:p w14:paraId="3FC6435D" w14:textId="77777777" w:rsidR="000C51AC" w:rsidRPr="00202734" w:rsidRDefault="000C51AC" w:rsidP="004F656C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Nome</w:t>
      </w:r>
    </w:p>
    <w:p w14:paraId="34132D96" w14:textId="77777777" w:rsidR="000C51AC" w:rsidRPr="00202734" w:rsidRDefault="000C51AC" w:rsidP="004F656C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Data di nascita</w:t>
      </w:r>
    </w:p>
    <w:p w14:paraId="5EC8B56C" w14:textId="77777777" w:rsidR="000C51AC" w:rsidRPr="00202734" w:rsidRDefault="000C51AC" w:rsidP="004F656C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Codice comune di nascita</w:t>
      </w:r>
    </w:p>
    <w:p w14:paraId="54E4D995" w14:textId="77777777" w:rsidR="000C51AC" w:rsidRPr="00202734" w:rsidRDefault="000C51AC" w:rsidP="004F656C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Sesso</w:t>
      </w:r>
    </w:p>
    <w:p w14:paraId="6A7C11CD" w14:textId="77777777" w:rsidR="000C51AC" w:rsidRPr="00202734" w:rsidRDefault="00371A01" w:rsidP="004F656C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Codice s</w:t>
      </w:r>
      <w:r w:rsidR="004F656C" w:rsidRPr="00202734">
        <w:rPr>
          <w:szCs w:val="20"/>
        </w:rPr>
        <w:t>tato civile</w:t>
      </w:r>
    </w:p>
    <w:p w14:paraId="34C3DC29" w14:textId="77777777" w:rsidR="000C51AC" w:rsidRPr="00202734" w:rsidRDefault="00371A01" w:rsidP="004F656C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Codice c</w:t>
      </w:r>
      <w:r w:rsidR="004F656C" w:rsidRPr="00202734">
        <w:rPr>
          <w:szCs w:val="20"/>
        </w:rPr>
        <w:t>ittadinanza</w:t>
      </w:r>
    </w:p>
    <w:p w14:paraId="58E1DFF1" w14:textId="77777777" w:rsidR="000C51AC" w:rsidRPr="00202734" w:rsidRDefault="00792679" w:rsidP="004F656C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Telefono fisso</w:t>
      </w:r>
    </w:p>
    <w:p w14:paraId="6C591297" w14:textId="77777777" w:rsidR="00792679" w:rsidRPr="00202734" w:rsidRDefault="00792679" w:rsidP="004F656C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 xml:space="preserve">Telefono cellullare </w:t>
      </w:r>
    </w:p>
    <w:p w14:paraId="302B163B" w14:textId="77777777" w:rsidR="001F3B44" w:rsidRPr="00202734" w:rsidRDefault="001F3B44" w:rsidP="004F656C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Indirizzo email</w:t>
      </w:r>
    </w:p>
    <w:p w14:paraId="00009427" w14:textId="77777777" w:rsidR="00792679" w:rsidRPr="00202734" w:rsidRDefault="00792679" w:rsidP="004F656C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Indirizzo email istituzionale</w:t>
      </w:r>
    </w:p>
    <w:p w14:paraId="314050EB" w14:textId="77777777" w:rsidR="001F3B44" w:rsidRPr="00202734" w:rsidRDefault="00792679" w:rsidP="008C67B3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Indirizzo PEC</w:t>
      </w:r>
    </w:p>
    <w:p w14:paraId="0B6D1C6B" w14:textId="77777777" w:rsidR="000C51AC" w:rsidRPr="00202734" w:rsidRDefault="000C51AC" w:rsidP="004F656C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 xml:space="preserve">Codice </w:t>
      </w:r>
      <w:r w:rsidR="004F656C" w:rsidRPr="00202734">
        <w:rPr>
          <w:szCs w:val="20"/>
        </w:rPr>
        <w:t>comune di residenza</w:t>
      </w:r>
    </w:p>
    <w:p w14:paraId="73E7FC5A" w14:textId="77777777" w:rsidR="000C51AC" w:rsidRPr="00202734" w:rsidRDefault="004F656C" w:rsidP="004F656C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Indirizzo di residenza</w:t>
      </w:r>
    </w:p>
    <w:p w14:paraId="25C8ED7A" w14:textId="77777777" w:rsidR="000C51AC" w:rsidRPr="00202734" w:rsidRDefault="004F656C" w:rsidP="004F656C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Codice comune di domicilio</w:t>
      </w:r>
    </w:p>
    <w:p w14:paraId="284B20A3" w14:textId="77777777" w:rsidR="000C51AC" w:rsidRPr="00202734" w:rsidRDefault="000C51AC" w:rsidP="004F656C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 xml:space="preserve">Indirizzo di </w:t>
      </w:r>
      <w:r w:rsidR="004F656C" w:rsidRPr="00202734">
        <w:rPr>
          <w:szCs w:val="20"/>
        </w:rPr>
        <w:t>domicilio</w:t>
      </w:r>
    </w:p>
    <w:p w14:paraId="652FD359" w14:textId="77777777" w:rsidR="000C51AC" w:rsidRPr="00202734" w:rsidRDefault="000C51AC" w:rsidP="00023ED3">
      <w:pPr>
        <w:spacing w:line="240" w:lineRule="atLeast"/>
        <w:ind w:right="310"/>
        <w:rPr>
          <w:b/>
          <w:bCs/>
          <w:sz w:val="22"/>
          <w:szCs w:val="22"/>
        </w:rPr>
      </w:pPr>
    </w:p>
    <w:p w14:paraId="76CBD7C4" w14:textId="77777777" w:rsidR="008C67B3" w:rsidRPr="00202734" w:rsidRDefault="008C67B3" w:rsidP="008C67B3">
      <w:pPr>
        <w:pStyle w:val="Titolo2"/>
        <w:numPr>
          <w:ilvl w:val="2"/>
          <w:numId w:val="24"/>
        </w:numPr>
        <w:ind w:right="310"/>
        <w:rPr>
          <w:sz w:val="22"/>
          <w:szCs w:val="22"/>
        </w:rPr>
      </w:pPr>
      <w:bookmarkStart w:id="42" w:name="_Toc356396015"/>
      <w:r w:rsidRPr="00202734">
        <w:rPr>
          <w:sz w:val="22"/>
          <w:szCs w:val="22"/>
        </w:rPr>
        <w:t xml:space="preserve">Sottotipo 2 – Variazione </w:t>
      </w:r>
      <w:r w:rsidR="0068518F" w:rsidRPr="00202734">
        <w:rPr>
          <w:sz w:val="22"/>
          <w:szCs w:val="22"/>
        </w:rPr>
        <w:t xml:space="preserve">dei </w:t>
      </w:r>
      <w:r w:rsidRPr="00202734">
        <w:rPr>
          <w:sz w:val="22"/>
          <w:szCs w:val="22"/>
        </w:rPr>
        <w:t xml:space="preserve">dati anagrafici Medico Specialista </w:t>
      </w:r>
      <w:r w:rsidR="00670BB7">
        <w:rPr>
          <w:sz w:val="22"/>
          <w:szCs w:val="22"/>
        </w:rPr>
        <w:t>o</w:t>
      </w:r>
      <w:r w:rsidRPr="00202734">
        <w:rPr>
          <w:sz w:val="22"/>
          <w:szCs w:val="22"/>
        </w:rPr>
        <w:t xml:space="preserve"> Professionista</w:t>
      </w:r>
      <w:bookmarkEnd w:id="42"/>
    </w:p>
    <w:p w14:paraId="052183A0" w14:textId="77777777" w:rsidR="000C51AC" w:rsidRPr="00202734" w:rsidRDefault="0096062F" w:rsidP="001F3B44">
      <w:pPr>
        <w:ind w:right="310"/>
        <w:jc w:val="both"/>
      </w:pPr>
      <w:r w:rsidRPr="00202734">
        <w:t xml:space="preserve">La variazione </w:t>
      </w:r>
      <w:r w:rsidR="001F3B44" w:rsidRPr="00202734">
        <w:t>sull’anagrafe di un medico</w:t>
      </w:r>
      <w:r w:rsidR="00591B3F" w:rsidRPr="00202734">
        <w:t xml:space="preserve"> specialista </w:t>
      </w:r>
      <w:r w:rsidR="001F3B44" w:rsidRPr="00202734">
        <w:t xml:space="preserve"> o professionista </w:t>
      </w:r>
      <w:r w:rsidR="00880E50" w:rsidRPr="00202734">
        <w:t xml:space="preserve">sanitario </w:t>
      </w:r>
      <w:r w:rsidR="001F3B44" w:rsidRPr="00202734">
        <w:t xml:space="preserve"> può avvenire solo </w:t>
      </w:r>
      <w:r w:rsidR="00591B3F" w:rsidRPr="00202734">
        <w:t xml:space="preserve">su </w:t>
      </w:r>
      <w:r w:rsidR="001F3B44" w:rsidRPr="00202734">
        <w:t xml:space="preserve"> dati non primari</w:t>
      </w:r>
      <w:r w:rsidR="00591B3F" w:rsidRPr="00202734">
        <w:t xml:space="preserve"> </w:t>
      </w:r>
      <w:r w:rsidR="001F35A0" w:rsidRPr="00202734">
        <w:t xml:space="preserve">in quanto non </w:t>
      </w:r>
      <w:r w:rsidR="00E169F4" w:rsidRPr="00202734">
        <w:t xml:space="preserve">dipendono dal </w:t>
      </w:r>
      <w:r w:rsidR="001F35A0" w:rsidRPr="00202734">
        <w:t>codice fiscale.</w:t>
      </w:r>
    </w:p>
    <w:p w14:paraId="71C349B1" w14:textId="77777777" w:rsidR="0096062F" w:rsidRPr="00202734" w:rsidRDefault="0096062F" w:rsidP="0096062F">
      <w:pPr>
        <w:ind w:right="310"/>
        <w:jc w:val="both"/>
      </w:pPr>
    </w:p>
    <w:p w14:paraId="6BEF10D2" w14:textId="77777777" w:rsidR="000C51AC" w:rsidRPr="00202734" w:rsidRDefault="000C51AC" w:rsidP="0096062F">
      <w:pPr>
        <w:ind w:right="310"/>
        <w:jc w:val="both"/>
      </w:pPr>
      <w:r w:rsidRPr="00202734">
        <w:t>I dati che è utile notificare in corrispondenza di questa variazione sono i seguenti:</w:t>
      </w:r>
    </w:p>
    <w:p w14:paraId="4D653C81" w14:textId="77777777" w:rsidR="000C51AC" w:rsidRPr="00202734" w:rsidRDefault="000C51AC" w:rsidP="0096062F">
      <w:pPr>
        <w:ind w:right="310"/>
        <w:jc w:val="both"/>
      </w:pPr>
    </w:p>
    <w:p w14:paraId="3FCEF036" w14:textId="77777777" w:rsidR="000C51AC" w:rsidRPr="00202734" w:rsidRDefault="000C51AC" w:rsidP="00023ED3">
      <w:pPr>
        <w:numPr>
          <w:ilvl w:val="0"/>
          <w:numId w:val="33"/>
        </w:numPr>
        <w:ind w:right="310"/>
        <w:jc w:val="both"/>
        <w:rPr>
          <w:b/>
          <w:sz w:val="18"/>
          <w:szCs w:val="18"/>
        </w:rPr>
      </w:pPr>
      <w:r w:rsidRPr="00202734">
        <w:rPr>
          <w:b/>
          <w:sz w:val="18"/>
          <w:szCs w:val="18"/>
        </w:rPr>
        <w:t>DATI CORRENTI</w:t>
      </w:r>
    </w:p>
    <w:p w14:paraId="00E22F2C" w14:textId="77777777" w:rsidR="0068518F" w:rsidRPr="00202734" w:rsidRDefault="0068518F" w:rsidP="0068518F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Codice fiscale</w:t>
      </w:r>
    </w:p>
    <w:p w14:paraId="00385F83" w14:textId="77777777" w:rsidR="0068518F" w:rsidRPr="00202734" w:rsidRDefault="0068518F" w:rsidP="0068518F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Cognome</w:t>
      </w:r>
    </w:p>
    <w:p w14:paraId="0DB4E4BC" w14:textId="77777777" w:rsidR="0068518F" w:rsidRPr="00202734" w:rsidRDefault="0068518F" w:rsidP="0068518F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Nome</w:t>
      </w:r>
    </w:p>
    <w:p w14:paraId="6FB7AB7D" w14:textId="77777777" w:rsidR="0068518F" w:rsidRPr="00202734" w:rsidRDefault="0068518F" w:rsidP="0068518F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Data di nascita</w:t>
      </w:r>
    </w:p>
    <w:p w14:paraId="743ACEC5" w14:textId="77777777" w:rsidR="0068518F" w:rsidRPr="00202734" w:rsidRDefault="0068518F" w:rsidP="0068518F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Codice comune di nascita</w:t>
      </w:r>
    </w:p>
    <w:p w14:paraId="0F1B5F38" w14:textId="77777777" w:rsidR="0068518F" w:rsidRPr="00202734" w:rsidRDefault="0068518F" w:rsidP="0068518F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Sesso</w:t>
      </w:r>
    </w:p>
    <w:p w14:paraId="2820A05E" w14:textId="77777777" w:rsidR="0068518F" w:rsidRPr="00202734" w:rsidRDefault="0068518F" w:rsidP="0068518F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Codice stato civile</w:t>
      </w:r>
    </w:p>
    <w:p w14:paraId="06B4F265" w14:textId="77777777" w:rsidR="0068518F" w:rsidRPr="00202734" w:rsidRDefault="0068518F" w:rsidP="0068518F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Codice cittadinanza</w:t>
      </w:r>
    </w:p>
    <w:p w14:paraId="66C3C1AA" w14:textId="77777777" w:rsidR="0068518F" w:rsidRPr="00202734" w:rsidRDefault="0068518F" w:rsidP="0068518F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Telefono fisso</w:t>
      </w:r>
    </w:p>
    <w:p w14:paraId="7EE980B4" w14:textId="77777777" w:rsidR="0068518F" w:rsidRPr="00202734" w:rsidRDefault="0068518F" w:rsidP="0068518F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 xml:space="preserve">Telefono cellullare </w:t>
      </w:r>
    </w:p>
    <w:p w14:paraId="5EFB7372" w14:textId="77777777" w:rsidR="0068518F" w:rsidRPr="00202734" w:rsidRDefault="0068518F" w:rsidP="0068518F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Indirizzo email</w:t>
      </w:r>
    </w:p>
    <w:p w14:paraId="6F88D891" w14:textId="77777777" w:rsidR="0068518F" w:rsidRPr="00202734" w:rsidRDefault="0068518F" w:rsidP="0068518F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Indirizzo email istituzionale</w:t>
      </w:r>
    </w:p>
    <w:p w14:paraId="6FE9320D" w14:textId="77777777" w:rsidR="0068518F" w:rsidRPr="00202734" w:rsidRDefault="0068518F" w:rsidP="0068518F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Indirizzo PEC</w:t>
      </w:r>
    </w:p>
    <w:p w14:paraId="603214D5" w14:textId="77777777" w:rsidR="0068518F" w:rsidRPr="00202734" w:rsidRDefault="0068518F" w:rsidP="0068518F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Codice comune di residenza</w:t>
      </w:r>
    </w:p>
    <w:p w14:paraId="7C560FCF" w14:textId="77777777" w:rsidR="0068518F" w:rsidRPr="00202734" w:rsidRDefault="0068518F" w:rsidP="0068518F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Indirizzo di residenza</w:t>
      </w:r>
    </w:p>
    <w:p w14:paraId="0CA96FA3" w14:textId="77777777" w:rsidR="0068518F" w:rsidRPr="00202734" w:rsidRDefault="0068518F" w:rsidP="0068518F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Codice comune di domicilio</w:t>
      </w:r>
    </w:p>
    <w:p w14:paraId="5B2C885F" w14:textId="77777777" w:rsidR="0068518F" w:rsidRPr="00202734" w:rsidRDefault="0068518F" w:rsidP="0068518F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Indirizzo di domicilio</w:t>
      </w:r>
    </w:p>
    <w:p w14:paraId="56787B47" w14:textId="77777777" w:rsidR="000C51AC" w:rsidRPr="00202734" w:rsidRDefault="000C51AC" w:rsidP="00023ED3">
      <w:pPr>
        <w:numPr>
          <w:ilvl w:val="0"/>
          <w:numId w:val="33"/>
        </w:numPr>
        <w:ind w:right="310"/>
        <w:jc w:val="both"/>
        <w:rPr>
          <w:b/>
          <w:sz w:val="18"/>
          <w:szCs w:val="18"/>
        </w:rPr>
      </w:pPr>
      <w:r w:rsidRPr="00202734">
        <w:rPr>
          <w:b/>
          <w:sz w:val="18"/>
          <w:szCs w:val="18"/>
        </w:rPr>
        <w:t>DATI PRECEDENTI</w:t>
      </w:r>
    </w:p>
    <w:p w14:paraId="671E39AB" w14:textId="77777777" w:rsidR="0068518F" w:rsidRPr="00202734" w:rsidRDefault="0068518F" w:rsidP="0068518F">
      <w:pPr>
        <w:numPr>
          <w:ilvl w:val="1"/>
          <w:numId w:val="33"/>
        </w:numPr>
        <w:ind w:right="310"/>
        <w:jc w:val="both"/>
        <w:rPr>
          <w:szCs w:val="20"/>
        </w:rPr>
      </w:pPr>
      <w:bookmarkStart w:id="43" w:name="_Ref324943568"/>
      <w:bookmarkStart w:id="44" w:name="_Ref324945351"/>
      <w:bookmarkStart w:id="45" w:name="_Toc325123530"/>
      <w:r w:rsidRPr="00202734">
        <w:rPr>
          <w:szCs w:val="20"/>
        </w:rPr>
        <w:t>Codice fiscale</w:t>
      </w:r>
    </w:p>
    <w:p w14:paraId="0D973E06" w14:textId="77777777" w:rsidR="0068518F" w:rsidRPr="00202734" w:rsidRDefault="0068518F" w:rsidP="0068518F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Cognome</w:t>
      </w:r>
    </w:p>
    <w:p w14:paraId="7E332B0B" w14:textId="77777777" w:rsidR="0068518F" w:rsidRPr="00202734" w:rsidRDefault="0068518F" w:rsidP="0068518F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lastRenderedPageBreak/>
        <w:t>Nome</w:t>
      </w:r>
    </w:p>
    <w:p w14:paraId="0C072E0D" w14:textId="77777777" w:rsidR="0068518F" w:rsidRPr="00202734" w:rsidRDefault="0068518F" w:rsidP="0068518F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Data di nascita</w:t>
      </w:r>
    </w:p>
    <w:p w14:paraId="0A7E4F50" w14:textId="77777777" w:rsidR="0068518F" w:rsidRPr="00202734" w:rsidRDefault="0068518F" w:rsidP="0068518F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Codice comune di nascita</w:t>
      </w:r>
    </w:p>
    <w:p w14:paraId="2AB57872" w14:textId="77777777" w:rsidR="0068518F" w:rsidRPr="00202734" w:rsidRDefault="0068518F" w:rsidP="0068518F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Sesso</w:t>
      </w:r>
    </w:p>
    <w:p w14:paraId="0EDA72BA" w14:textId="77777777" w:rsidR="0068518F" w:rsidRPr="00202734" w:rsidRDefault="0068518F" w:rsidP="0068518F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Codice stato civile</w:t>
      </w:r>
    </w:p>
    <w:p w14:paraId="6D6FFDB8" w14:textId="77777777" w:rsidR="0068518F" w:rsidRPr="00202734" w:rsidRDefault="0068518F" w:rsidP="0068518F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Codice cittadinanza</w:t>
      </w:r>
    </w:p>
    <w:p w14:paraId="7C6565DD" w14:textId="77777777" w:rsidR="0068518F" w:rsidRPr="00202734" w:rsidRDefault="0068518F" w:rsidP="0068518F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Telefono fisso</w:t>
      </w:r>
    </w:p>
    <w:p w14:paraId="5901D063" w14:textId="77777777" w:rsidR="0068518F" w:rsidRPr="00202734" w:rsidRDefault="0068518F" w:rsidP="0068518F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 xml:space="preserve">Telefono cellullare </w:t>
      </w:r>
    </w:p>
    <w:p w14:paraId="35A43E9B" w14:textId="77777777" w:rsidR="0068518F" w:rsidRPr="00202734" w:rsidRDefault="0068518F" w:rsidP="0068518F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Indirizzo email</w:t>
      </w:r>
    </w:p>
    <w:p w14:paraId="79029593" w14:textId="77777777" w:rsidR="0068518F" w:rsidRPr="00202734" w:rsidRDefault="0068518F" w:rsidP="0068518F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Indirizzo email istituzionale</w:t>
      </w:r>
    </w:p>
    <w:p w14:paraId="73311D5D" w14:textId="77777777" w:rsidR="0068518F" w:rsidRPr="00202734" w:rsidRDefault="0068518F" w:rsidP="0068518F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Indirizzo PEC</w:t>
      </w:r>
    </w:p>
    <w:p w14:paraId="3E406774" w14:textId="77777777" w:rsidR="0068518F" w:rsidRPr="00202734" w:rsidRDefault="0068518F" w:rsidP="0068518F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Codice comune di residenza</w:t>
      </w:r>
    </w:p>
    <w:p w14:paraId="47CDB1EB" w14:textId="77777777" w:rsidR="0068518F" w:rsidRPr="00202734" w:rsidRDefault="0068518F" w:rsidP="0068518F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Indirizzo di residenza</w:t>
      </w:r>
    </w:p>
    <w:p w14:paraId="392F69F9" w14:textId="77777777" w:rsidR="0068518F" w:rsidRPr="00202734" w:rsidRDefault="0068518F" w:rsidP="0068518F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Codice comune di domicilio</w:t>
      </w:r>
    </w:p>
    <w:p w14:paraId="6B015AFC" w14:textId="77777777" w:rsidR="0068518F" w:rsidRPr="00202734" w:rsidRDefault="0068518F" w:rsidP="0068518F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Indirizzo di domicilio</w:t>
      </w:r>
    </w:p>
    <w:p w14:paraId="2E0C541C" w14:textId="77777777" w:rsidR="00D15FE4" w:rsidRPr="00202734" w:rsidRDefault="00D15FE4" w:rsidP="00D15FE4">
      <w:pPr>
        <w:pStyle w:val="Titolo2"/>
        <w:tabs>
          <w:tab w:val="clear" w:pos="1080"/>
          <w:tab w:val="num" w:pos="709"/>
        </w:tabs>
        <w:ind w:right="310" w:hanging="792"/>
        <w:rPr>
          <w:sz w:val="22"/>
          <w:szCs w:val="22"/>
        </w:rPr>
      </w:pPr>
      <w:bookmarkStart w:id="46" w:name="_Toc356396016"/>
      <w:r w:rsidRPr="00202734">
        <w:rPr>
          <w:sz w:val="22"/>
          <w:szCs w:val="22"/>
        </w:rPr>
        <w:t>Evento “Variazione Dati Accademici</w:t>
      </w:r>
      <w:r w:rsidR="007F2CAA" w:rsidRPr="00202734">
        <w:rPr>
          <w:sz w:val="22"/>
          <w:szCs w:val="22"/>
        </w:rPr>
        <w:t xml:space="preserve"> Medico</w:t>
      </w:r>
      <w:r w:rsidRPr="00202734">
        <w:rPr>
          <w:sz w:val="22"/>
          <w:szCs w:val="22"/>
        </w:rPr>
        <w:t>”</w:t>
      </w:r>
      <w:bookmarkEnd w:id="46"/>
    </w:p>
    <w:p w14:paraId="2A0372A4" w14:textId="77777777" w:rsidR="00D15FE4" w:rsidRPr="00202734" w:rsidRDefault="00D15FE4" w:rsidP="00FE6399">
      <w:pPr>
        <w:jc w:val="both"/>
      </w:pPr>
      <w:r w:rsidRPr="00202734">
        <w:t>In questa tipologia rie</w:t>
      </w:r>
      <w:r w:rsidR="00B410DE" w:rsidRPr="00202734">
        <w:t>ntrano le notifiche riguardanti la r</w:t>
      </w:r>
      <w:r w:rsidRPr="00202734">
        <w:t xml:space="preserve">egistrazione o </w:t>
      </w:r>
      <w:r w:rsidR="00FE6399" w:rsidRPr="00202734">
        <w:t xml:space="preserve">la </w:t>
      </w:r>
      <w:r w:rsidRPr="00202734">
        <w:t xml:space="preserve">modifica dei dati accademici di un </w:t>
      </w:r>
      <w:r w:rsidR="00FE6399" w:rsidRPr="00202734">
        <w:t>m</w:t>
      </w:r>
      <w:r w:rsidRPr="00202734">
        <w:t xml:space="preserve">edico </w:t>
      </w:r>
      <w:r w:rsidR="00FE6399" w:rsidRPr="00202734">
        <w:t>s</w:t>
      </w:r>
      <w:r w:rsidRPr="00202734">
        <w:t>pecialista.</w:t>
      </w:r>
    </w:p>
    <w:p w14:paraId="6151C775" w14:textId="77777777" w:rsidR="00D15FE4" w:rsidRPr="00202734" w:rsidRDefault="00D15FE4" w:rsidP="00D15FE4">
      <w:pPr>
        <w:pStyle w:val="Titolo2"/>
        <w:numPr>
          <w:ilvl w:val="2"/>
          <w:numId w:val="24"/>
        </w:numPr>
        <w:ind w:right="310"/>
        <w:rPr>
          <w:sz w:val="22"/>
          <w:szCs w:val="22"/>
        </w:rPr>
      </w:pPr>
      <w:bookmarkStart w:id="47" w:name="_Toc356396017"/>
      <w:r w:rsidRPr="00202734">
        <w:rPr>
          <w:sz w:val="22"/>
          <w:szCs w:val="22"/>
        </w:rPr>
        <w:t xml:space="preserve">Sottotipo 1 – </w:t>
      </w:r>
      <w:r w:rsidR="007F2CAA" w:rsidRPr="00202734">
        <w:rPr>
          <w:sz w:val="22"/>
          <w:szCs w:val="22"/>
        </w:rPr>
        <w:t xml:space="preserve">Inserimento </w:t>
      </w:r>
      <w:r w:rsidRPr="00202734">
        <w:rPr>
          <w:sz w:val="22"/>
          <w:szCs w:val="22"/>
        </w:rPr>
        <w:t>dei dati accademici di un Medico</w:t>
      </w:r>
      <w:bookmarkEnd w:id="47"/>
      <w:r w:rsidRPr="00202734">
        <w:rPr>
          <w:sz w:val="22"/>
          <w:szCs w:val="22"/>
        </w:rPr>
        <w:t xml:space="preserve"> </w:t>
      </w:r>
    </w:p>
    <w:p w14:paraId="195DB118" w14:textId="77777777" w:rsidR="00D15FE4" w:rsidRPr="00202734" w:rsidRDefault="00D15FE4" w:rsidP="00D15FE4"/>
    <w:p w14:paraId="3A5F942D" w14:textId="77777777" w:rsidR="00D15FE4" w:rsidRPr="00202734" w:rsidRDefault="00D15FE4" w:rsidP="00D15FE4">
      <w:pPr>
        <w:ind w:right="310"/>
        <w:jc w:val="both"/>
      </w:pPr>
      <w:r w:rsidRPr="00202734">
        <w:t>I dati che è utile notificare in corrispondenza di questa operazione sono i seguenti:</w:t>
      </w:r>
    </w:p>
    <w:p w14:paraId="7FC44D7F" w14:textId="77777777" w:rsidR="00D15FE4" w:rsidRPr="00202734" w:rsidRDefault="00D15FE4" w:rsidP="00D15FE4">
      <w:pPr>
        <w:ind w:right="310"/>
        <w:jc w:val="both"/>
      </w:pPr>
    </w:p>
    <w:p w14:paraId="28DE0875" w14:textId="77777777" w:rsidR="00D15FE4" w:rsidRPr="00202734" w:rsidRDefault="00D15FE4" w:rsidP="00D15FE4">
      <w:pPr>
        <w:numPr>
          <w:ilvl w:val="0"/>
          <w:numId w:val="33"/>
        </w:numPr>
        <w:ind w:right="310"/>
        <w:jc w:val="both"/>
        <w:rPr>
          <w:b/>
          <w:sz w:val="18"/>
          <w:szCs w:val="18"/>
        </w:rPr>
      </w:pPr>
      <w:r w:rsidRPr="00202734">
        <w:rPr>
          <w:b/>
          <w:sz w:val="18"/>
          <w:szCs w:val="18"/>
        </w:rPr>
        <w:t>DATI CORRENTI</w:t>
      </w:r>
    </w:p>
    <w:p w14:paraId="68F74C24" w14:textId="77777777" w:rsidR="00D15FE4" w:rsidRPr="00202734" w:rsidRDefault="00D15FE4" w:rsidP="00D15FE4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Codice fiscale</w:t>
      </w:r>
    </w:p>
    <w:p w14:paraId="7230E089" w14:textId="77777777" w:rsidR="00D15FE4" w:rsidRPr="00202734" w:rsidRDefault="00D15FE4" w:rsidP="00D15FE4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Data di laurea</w:t>
      </w:r>
    </w:p>
    <w:p w14:paraId="5822D158" w14:textId="77777777" w:rsidR="00D15FE4" w:rsidRPr="00202734" w:rsidRDefault="00D15FE4" w:rsidP="00D15FE4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Voto di laurea</w:t>
      </w:r>
    </w:p>
    <w:p w14:paraId="4AC5F443" w14:textId="77777777" w:rsidR="00D15FE4" w:rsidRPr="00202734" w:rsidRDefault="00D15FE4" w:rsidP="00D15FE4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Denominatore voto di laurea</w:t>
      </w:r>
    </w:p>
    <w:p w14:paraId="27387945" w14:textId="77777777" w:rsidR="00D15FE4" w:rsidRPr="00202734" w:rsidRDefault="00D15FE4" w:rsidP="00D15FE4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Flag lode voto di laurea</w:t>
      </w:r>
    </w:p>
    <w:p w14:paraId="3C91181F" w14:textId="77777777" w:rsidR="00D15FE4" w:rsidRPr="00202734" w:rsidRDefault="00D15FE4" w:rsidP="00D15FE4">
      <w:pPr>
        <w:pStyle w:val="Titolo2"/>
        <w:numPr>
          <w:ilvl w:val="2"/>
          <w:numId w:val="24"/>
        </w:numPr>
        <w:ind w:right="310"/>
        <w:jc w:val="both"/>
        <w:rPr>
          <w:sz w:val="22"/>
          <w:szCs w:val="22"/>
        </w:rPr>
      </w:pPr>
      <w:bookmarkStart w:id="48" w:name="_Toc356396018"/>
      <w:r w:rsidRPr="00202734">
        <w:rPr>
          <w:sz w:val="22"/>
          <w:szCs w:val="22"/>
        </w:rPr>
        <w:t>Sottotipo 2 – Variazione dei dati accademici di un Medico</w:t>
      </w:r>
      <w:bookmarkEnd w:id="48"/>
      <w:r w:rsidRPr="00202734">
        <w:rPr>
          <w:sz w:val="22"/>
          <w:szCs w:val="22"/>
        </w:rPr>
        <w:t xml:space="preserve"> </w:t>
      </w:r>
    </w:p>
    <w:p w14:paraId="25571EC0" w14:textId="77777777" w:rsidR="007F2CAA" w:rsidRPr="00202734" w:rsidRDefault="007F2CAA" w:rsidP="007F2CAA"/>
    <w:p w14:paraId="1A437C27" w14:textId="77777777" w:rsidR="00D15FE4" w:rsidRPr="00202734" w:rsidRDefault="00D15FE4" w:rsidP="00D15FE4">
      <w:pPr>
        <w:ind w:right="310"/>
        <w:jc w:val="both"/>
      </w:pPr>
      <w:r w:rsidRPr="00202734">
        <w:t>I dati che è utile notificare in corrispondenza di questa variazione sono i seguenti:</w:t>
      </w:r>
    </w:p>
    <w:p w14:paraId="29FE93D3" w14:textId="77777777" w:rsidR="00D15FE4" w:rsidRPr="00202734" w:rsidRDefault="00D15FE4" w:rsidP="00D15FE4">
      <w:pPr>
        <w:ind w:right="310"/>
        <w:jc w:val="both"/>
      </w:pPr>
    </w:p>
    <w:p w14:paraId="2679CD36" w14:textId="77777777" w:rsidR="00D15FE4" w:rsidRPr="00202734" w:rsidRDefault="00D15FE4" w:rsidP="00D15FE4">
      <w:pPr>
        <w:numPr>
          <w:ilvl w:val="0"/>
          <w:numId w:val="33"/>
        </w:numPr>
        <w:ind w:right="310"/>
        <w:jc w:val="both"/>
        <w:rPr>
          <w:b/>
          <w:sz w:val="18"/>
          <w:szCs w:val="18"/>
        </w:rPr>
      </w:pPr>
      <w:r w:rsidRPr="00202734">
        <w:rPr>
          <w:b/>
          <w:sz w:val="18"/>
          <w:szCs w:val="18"/>
        </w:rPr>
        <w:t>DATI CORRENTI</w:t>
      </w:r>
    </w:p>
    <w:p w14:paraId="29C25601" w14:textId="77777777" w:rsidR="00D15FE4" w:rsidRPr="00202734" w:rsidRDefault="00D15FE4" w:rsidP="00D15FE4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Codice fiscale</w:t>
      </w:r>
    </w:p>
    <w:p w14:paraId="1F6A1F7C" w14:textId="77777777" w:rsidR="00D15FE4" w:rsidRPr="00202734" w:rsidRDefault="00D15FE4" w:rsidP="00D15FE4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Data di laurea</w:t>
      </w:r>
    </w:p>
    <w:p w14:paraId="45469796" w14:textId="77777777" w:rsidR="00D15FE4" w:rsidRPr="00202734" w:rsidRDefault="00D15FE4" w:rsidP="00D15FE4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Voto di laurea</w:t>
      </w:r>
    </w:p>
    <w:p w14:paraId="40323088" w14:textId="77777777" w:rsidR="00D15FE4" w:rsidRPr="00202734" w:rsidRDefault="00D15FE4" w:rsidP="00D15FE4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Denominatore voto di laurea</w:t>
      </w:r>
    </w:p>
    <w:p w14:paraId="607C9F7B" w14:textId="77777777" w:rsidR="00D15FE4" w:rsidRPr="00202734" w:rsidRDefault="00D15FE4" w:rsidP="00D15FE4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Flag lode voto di laurea</w:t>
      </w:r>
    </w:p>
    <w:p w14:paraId="27FF15DD" w14:textId="77777777" w:rsidR="00D15FE4" w:rsidRPr="00202734" w:rsidRDefault="00D15FE4" w:rsidP="00D15FE4">
      <w:pPr>
        <w:numPr>
          <w:ilvl w:val="0"/>
          <w:numId w:val="33"/>
        </w:numPr>
        <w:ind w:right="310"/>
        <w:jc w:val="both"/>
        <w:rPr>
          <w:b/>
          <w:sz w:val="18"/>
          <w:szCs w:val="18"/>
        </w:rPr>
      </w:pPr>
      <w:r w:rsidRPr="00202734">
        <w:rPr>
          <w:b/>
          <w:sz w:val="18"/>
          <w:szCs w:val="18"/>
        </w:rPr>
        <w:t>DATI PRECEDENTI</w:t>
      </w:r>
    </w:p>
    <w:p w14:paraId="7FF69380" w14:textId="77777777" w:rsidR="00D15FE4" w:rsidRPr="00202734" w:rsidRDefault="00D15FE4" w:rsidP="00D15FE4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Codice fiscale</w:t>
      </w:r>
    </w:p>
    <w:p w14:paraId="31859BFF" w14:textId="77777777" w:rsidR="00D15FE4" w:rsidRPr="00202734" w:rsidRDefault="00D15FE4" w:rsidP="00D15FE4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Data di laurea</w:t>
      </w:r>
    </w:p>
    <w:p w14:paraId="6DBE6146" w14:textId="77777777" w:rsidR="00D15FE4" w:rsidRPr="00202734" w:rsidRDefault="00D15FE4" w:rsidP="00D15FE4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Voto di laurea</w:t>
      </w:r>
    </w:p>
    <w:p w14:paraId="3BA699E4" w14:textId="77777777" w:rsidR="00D15FE4" w:rsidRPr="00202734" w:rsidRDefault="00D15FE4" w:rsidP="00D15FE4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Denominatore voto di laurea</w:t>
      </w:r>
    </w:p>
    <w:p w14:paraId="016A8331" w14:textId="77777777" w:rsidR="00D15FE4" w:rsidRPr="00202734" w:rsidRDefault="00D15FE4" w:rsidP="00D15FE4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Flag lode voto di laurea</w:t>
      </w:r>
    </w:p>
    <w:p w14:paraId="6E37AD97" w14:textId="77777777" w:rsidR="007F2CAA" w:rsidRPr="00202734" w:rsidRDefault="007F2CAA" w:rsidP="007F2CAA">
      <w:pPr>
        <w:pStyle w:val="Titolo2"/>
        <w:tabs>
          <w:tab w:val="clear" w:pos="1080"/>
          <w:tab w:val="num" w:pos="709"/>
        </w:tabs>
        <w:ind w:right="310" w:hanging="792"/>
        <w:rPr>
          <w:sz w:val="22"/>
          <w:szCs w:val="22"/>
        </w:rPr>
      </w:pPr>
      <w:bookmarkStart w:id="49" w:name="_Toc356396019"/>
      <w:r w:rsidRPr="00202734">
        <w:rPr>
          <w:sz w:val="22"/>
          <w:szCs w:val="22"/>
        </w:rPr>
        <w:lastRenderedPageBreak/>
        <w:t>Evento “Variazione Dati Accademici Professionista”</w:t>
      </w:r>
      <w:bookmarkEnd w:id="49"/>
    </w:p>
    <w:p w14:paraId="690B5BF0" w14:textId="77777777" w:rsidR="007F2CAA" w:rsidRPr="00202734" w:rsidRDefault="007F2CAA" w:rsidP="00FE6399">
      <w:pPr>
        <w:jc w:val="both"/>
      </w:pPr>
      <w:r w:rsidRPr="00202734">
        <w:t xml:space="preserve">In questa tipologia rientrano le notifiche riguardanti la registrazione o </w:t>
      </w:r>
      <w:r w:rsidR="00FE6399" w:rsidRPr="00202734">
        <w:t xml:space="preserve">la </w:t>
      </w:r>
      <w:r w:rsidRPr="00202734">
        <w:t xml:space="preserve">modifica dei dati accademici di un Professionista </w:t>
      </w:r>
      <w:r w:rsidR="00740795" w:rsidRPr="00202734">
        <w:t>sanitario</w:t>
      </w:r>
      <w:r w:rsidR="00FE6399" w:rsidRPr="00202734">
        <w:t>.</w:t>
      </w:r>
    </w:p>
    <w:p w14:paraId="73D2E2B9" w14:textId="77777777" w:rsidR="007F2CAA" w:rsidRPr="00202734" w:rsidRDefault="007F2CAA" w:rsidP="007F2CAA">
      <w:pPr>
        <w:pStyle w:val="Titolo2"/>
        <w:numPr>
          <w:ilvl w:val="2"/>
          <w:numId w:val="24"/>
        </w:numPr>
        <w:ind w:right="310"/>
        <w:rPr>
          <w:sz w:val="22"/>
          <w:szCs w:val="22"/>
        </w:rPr>
      </w:pPr>
      <w:bookmarkStart w:id="50" w:name="_Toc356396020"/>
      <w:r w:rsidRPr="00202734">
        <w:rPr>
          <w:sz w:val="22"/>
          <w:szCs w:val="22"/>
        </w:rPr>
        <w:t>Sottotipo 1 – Inserimento dei dati accademici di un Professionista</w:t>
      </w:r>
      <w:bookmarkEnd w:id="50"/>
    </w:p>
    <w:p w14:paraId="7C50B98E" w14:textId="77777777" w:rsidR="007F2CAA" w:rsidRPr="00202734" w:rsidRDefault="007F2CAA" w:rsidP="007F2CAA">
      <w:pPr>
        <w:ind w:right="310"/>
        <w:jc w:val="both"/>
        <w:rPr>
          <w:strike/>
        </w:rPr>
      </w:pPr>
    </w:p>
    <w:p w14:paraId="3FEB8196" w14:textId="77777777" w:rsidR="007F2CAA" w:rsidRPr="00202734" w:rsidRDefault="007F2CAA" w:rsidP="007F2CAA">
      <w:pPr>
        <w:ind w:right="310"/>
        <w:jc w:val="both"/>
      </w:pPr>
      <w:r w:rsidRPr="00202734">
        <w:t>I dati che è utile notificare in corrispondenza di questa operazione sono i seguenti:</w:t>
      </w:r>
    </w:p>
    <w:p w14:paraId="48D71ADA" w14:textId="77777777" w:rsidR="007F2CAA" w:rsidRPr="00202734" w:rsidRDefault="007F2CAA" w:rsidP="007F2CAA">
      <w:pPr>
        <w:ind w:right="310"/>
        <w:jc w:val="both"/>
      </w:pPr>
    </w:p>
    <w:p w14:paraId="7F2E0258" w14:textId="77777777" w:rsidR="007F2CAA" w:rsidRPr="00202734" w:rsidRDefault="007F2CAA" w:rsidP="007F2CAA">
      <w:pPr>
        <w:numPr>
          <w:ilvl w:val="0"/>
          <w:numId w:val="33"/>
        </w:numPr>
        <w:ind w:right="310"/>
        <w:jc w:val="both"/>
        <w:rPr>
          <w:b/>
          <w:sz w:val="18"/>
          <w:szCs w:val="18"/>
        </w:rPr>
      </w:pPr>
      <w:r w:rsidRPr="00202734">
        <w:rPr>
          <w:b/>
          <w:sz w:val="18"/>
          <w:szCs w:val="18"/>
        </w:rPr>
        <w:t>DATI CORRENTI</w:t>
      </w:r>
    </w:p>
    <w:p w14:paraId="231CF26A" w14:textId="77777777" w:rsidR="007F2CAA" w:rsidRPr="00202734" w:rsidRDefault="007F2CAA" w:rsidP="007F2CAA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Codice fiscale</w:t>
      </w:r>
    </w:p>
    <w:p w14:paraId="288C9D82" w14:textId="77777777" w:rsidR="007F2CAA" w:rsidRPr="00202734" w:rsidRDefault="007F2CAA" w:rsidP="007F2CAA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Data di laurea</w:t>
      </w:r>
    </w:p>
    <w:p w14:paraId="35834544" w14:textId="77777777" w:rsidR="007F2CAA" w:rsidRPr="00202734" w:rsidRDefault="007F2CAA" w:rsidP="007F2CAA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Voto di laurea</w:t>
      </w:r>
    </w:p>
    <w:p w14:paraId="08050EA9" w14:textId="77777777" w:rsidR="007F2CAA" w:rsidRPr="00202734" w:rsidRDefault="007F2CAA" w:rsidP="007F2CAA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Denominatore voto di laurea</w:t>
      </w:r>
    </w:p>
    <w:p w14:paraId="45100B69" w14:textId="77777777" w:rsidR="007F2CAA" w:rsidRPr="00202734" w:rsidRDefault="007F2CAA" w:rsidP="007F2CAA">
      <w:pPr>
        <w:numPr>
          <w:ilvl w:val="1"/>
          <w:numId w:val="33"/>
        </w:numPr>
        <w:spacing w:line="240" w:lineRule="atLeast"/>
        <w:ind w:right="310"/>
        <w:jc w:val="both"/>
        <w:rPr>
          <w:b/>
          <w:bCs/>
          <w:sz w:val="22"/>
          <w:szCs w:val="22"/>
        </w:rPr>
      </w:pPr>
      <w:r w:rsidRPr="00202734">
        <w:rPr>
          <w:szCs w:val="20"/>
        </w:rPr>
        <w:t>Flag lode voto di laurea</w:t>
      </w:r>
    </w:p>
    <w:p w14:paraId="1392A6D2" w14:textId="77777777" w:rsidR="007F2CAA" w:rsidRPr="00202734" w:rsidRDefault="007F2CAA" w:rsidP="007F2CAA">
      <w:pPr>
        <w:pStyle w:val="Titolo2"/>
        <w:numPr>
          <w:ilvl w:val="2"/>
          <w:numId w:val="24"/>
        </w:numPr>
        <w:ind w:right="310"/>
        <w:jc w:val="both"/>
        <w:rPr>
          <w:sz w:val="22"/>
          <w:szCs w:val="22"/>
        </w:rPr>
      </w:pPr>
      <w:bookmarkStart w:id="51" w:name="_Toc356396021"/>
      <w:r w:rsidRPr="00202734">
        <w:rPr>
          <w:sz w:val="22"/>
          <w:szCs w:val="22"/>
        </w:rPr>
        <w:t>Sottotipo 2 – Variazione dei dati accademici di un Professionista</w:t>
      </w:r>
      <w:bookmarkEnd w:id="51"/>
    </w:p>
    <w:p w14:paraId="7C167A70" w14:textId="77777777" w:rsidR="007F2CAA" w:rsidRPr="00202734" w:rsidRDefault="007F2CAA" w:rsidP="007F2CAA"/>
    <w:p w14:paraId="056404B7" w14:textId="77777777" w:rsidR="007F2CAA" w:rsidRPr="00202734" w:rsidRDefault="007F2CAA" w:rsidP="007F2CAA">
      <w:pPr>
        <w:ind w:right="310"/>
        <w:jc w:val="both"/>
      </w:pPr>
      <w:r w:rsidRPr="00202734">
        <w:t>I dati che è utile notificare in corrispondenza di questa variazione sono i seguenti:</w:t>
      </w:r>
    </w:p>
    <w:p w14:paraId="691594DA" w14:textId="77777777" w:rsidR="007F2CAA" w:rsidRPr="00202734" w:rsidRDefault="007F2CAA" w:rsidP="007F2CAA">
      <w:pPr>
        <w:ind w:right="310"/>
        <w:jc w:val="both"/>
      </w:pPr>
    </w:p>
    <w:p w14:paraId="7BFC6E1F" w14:textId="77777777" w:rsidR="007F2CAA" w:rsidRPr="00202734" w:rsidRDefault="007F2CAA" w:rsidP="007F2CAA">
      <w:pPr>
        <w:numPr>
          <w:ilvl w:val="0"/>
          <w:numId w:val="33"/>
        </w:numPr>
        <w:ind w:right="310"/>
        <w:jc w:val="both"/>
        <w:rPr>
          <w:b/>
          <w:sz w:val="18"/>
          <w:szCs w:val="18"/>
        </w:rPr>
      </w:pPr>
      <w:r w:rsidRPr="00202734">
        <w:rPr>
          <w:b/>
          <w:sz w:val="18"/>
          <w:szCs w:val="18"/>
        </w:rPr>
        <w:t>DATI CORRENTI</w:t>
      </w:r>
    </w:p>
    <w:p w14:paraId="1E198FED" w14:textId="77777777" w:rsidR="007F2CAA" w:rsidRPr="00202734" w:rsidRDefault="007F2CAA" w:rsidP="007F2CAA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Codice fiscale</w:t>
      </w:r>
    </w:p>
    <w:p w14:paraId="55B349E4" w14:textId="77777777" w:rsidR="007F2CAA" w:rsidRPr="00202734" w:rsidRDefault="007F2CAA" w:rsidP="007F2CAA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Data di laurea</w:t>
      </w:r>
    </w:p>
    <w:p w14:paraId="5A26A504" w14:textId="77777777" w:rsidR="007F2CAA" w:rsidRPr="00202734" w:rsidRDefault="007F2CAA" w:rsidP="007F2CAA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Voto di laurea</w:t>
      </w:r>
    </w:p>
    <w:p w14:paraId="17956797" w14:textId="77777777" w:rsidR="007F2CAA" w:rsidRPr="00202734" w:rsidRDefault="007F2CAA" w:rsidP="007F2CAA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Denominatore voto di laurea</w:t>
      </w:r>
    </w:p>
    <w:p w14:paraId="59B3DD3A" w14:textId="77777777" w:rsidR="007F2CAA" w:rsidRPr="00202734" w:rsidRDefault="007F2CAA" w:rsidP="007F2CAA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Flag lode voto di laurea</w:t>
      </w:r>
    </w:p>
    <w:p w14:paraId="643ADDF3" w14:textId="77777777" w:rsidR="007F2CAA" w:rsidRPr="00202734" w:rsidRDefault="007F2CAA" w:rsidP="007F2CAA">
      <w:pPr>
        <w:numPr>
          <w:ilvl w:val="0"/>
          <w:numId w:val="33"/>
        </w:numPr>
        <w:ind w:right="310"/>
        <w:jc w:val="both"/>
        <w:rPr>
          <w:b/>
          <w:sz w:val="18"/>
          <w:szCs w:val="18"/>
        </w:rPr>
      </w:pPr>
      <w:r w:rsidRPr="00202734">
        <w:rPr>
          <w:b/>
          <w:sz w:val="18"/>
          <w:szCs w:val="18"/>
        </w:rPr>
        <w:t>DATI PRECEDENTI</w:t>
      </w:r>
    </w:p>
    <w:p w14:paraId="416191FD" w14:textId="77777777" w:rsidR="007F2CAA" w:rsidRPr="00202734" w:rsidRDefault="007F2CAA" w:rsidP="007F2CAA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Codice fiscale</w:t>
      </w:r>
    </w:p>
    <w:p w14:paraId="572A612A" w14:textId="77777777" w:rsidR="007F2CAA" w:rsidRPr="00202734" w:rsidRDefault="007F2CAA" w:rsidP="007F2CAA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Data di laurea</w:t>
      </w:r>
    </w:p>
    <w:p w14:paraId="0FDE6253" w14:textId="77777777" w:rsidR="007F2CAA" w:rsidRPr="00202734" w:rsidRDefault="007F2CAA" w:rsidP="007F2CAA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Voto di laurea</w:t>
      </w:r>
    </w:p>
    <w:p w14:paraId="616ECA5D" w14:textId="77777777" w:rsidR="007F2CAA" w:rsidRPr="00202734" w:rsidRDefault="007F2CAA" w:rsidP="007F2CAA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Denominatore voto di laurea</w:t>
      </w:r>
    </w:p>
    <w:p w14:paraId="7256452C" w14:textId="77777777" w:rsidR="0068518F" w:rsidRPr="00202734" w:rsidRDefault="007F2CAA" w:rsidP="00835959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Flag lode voto di laurea</w:t>
      </w:r>
    </w:p>
    <w:p w14:paraId="72A89EB2" w14:textId="77777777" w:rsidR="00570285" w:rsidRPr="00202734" w:rsidRDefault="00570285" w:rsidP="00570285">
      <w:pPr>
        <w:ind w:left="1080" w:right="310"/>
        <w:jc w:val="both"/>
        <w:rPr>
          <w:szCs w:val="20"/>
        </w:rPr>
      </w:pPr>
    </w:p>
    <w:p w14:paraId="49DCFA4A" w14:textId="77777777" w:rsidR="00B410DE" w:rsidRPr="00202734" w:rsidRDefault="00B410DE" w:rsidP="00B410DE">
      <w:pPr>
        <w:pStyle w:val="Titolo2"/>
        <w:tabs>
          <w:tab w:val="clear" w:pos="1080"/>
          <w:tab w:val="num" w:pos="709"/>
        </w:tabs>
        <w:ind w:right="310" w:hanging="792"/>
        <w:rPr>
          <w:sz w:val="22"/>
          <w:szCs w:val="22"/>
        </w:rPr>
      </w:pPr>
      <w:bookmarkStart w:id="52" w:name="_Toc356396022"/>
      <w:r w:rsidRPr="00202734">
        <w:rPr>
          <w:sz w:val="22"/>
          <w:szCs w:val="22"/>
        </w:rPr>
        <w:t>Evento “Variazione Dati Contabili</w:t>
      </w:r>
      <w:r w:rsidR="007F2CAA" w:rsidRPr="00202734">
        <w:rPr>
          <w:sz w:val="22"/>
          <w:szCs w:val="22"/>
        </w:rPr>
        <w:t xml:space="preserve"> Medico Specialista o Professionista</w:t>
      </w:r>
      <w:r w:rsidRPr="00202734">
        <w:rPr>
          <w:sz w:val="22"/>
          <w:szCs w:val="22"/>
        </w:rPr>
        <w:t>”</w:t>
      </w:r>
      <w:bookmarkEnd w:id="52"/>
    </w:p>
    <w:p w14:paraId="3D7ACAD1" w14:textId="77777777" w:rsidR="00B410DE" w:rsidRPr="00202734" w:rsidRDefault="00B410DE" w:rsidP="00B410DE">
      <w:pPr>
        <w:jc w:val="both"/>
      </w:pPr>
      <w:r w:rsidRPr="00202734">
        <w:t xml:space="preserve">In questa tipologia rientrano le notifiche riguardanti la registrazione o </w:t>
      </w:r>
      <w:r w:rsidR="00FE6399" w:rsidRPr="00202734">
        <w:t xml:space="preserve">la </w:t>
      </w:r>
      <w:r w:rsidRPr="00202734">
        <w:t>modifica dei dati contabili di un Medico Specialista o Professionista.</w:t>
      </w:r>
    </w:p>
    <w:p w14:paraId="2AC376EA" w14:textId="77777777" w:rsidR="00B410DE" w:rsidRPr="00202734" w:rsidRDefault="00B410DE" w:rsidP="00B410DE">
      <w:pPr>
        <w:pStyle w:val="Titolo2"/>
        <w:numPr>
          <w:ilvl w:val="2"/>
          <w:numId w:val="24"/>
        </w:numPr>
        <w:ind w:right="310"/>
        <w:rPr>
          <w:sz w:val="22"/>
          <w:szCs w:val="22"/>
        </w:rPr>
      </w:pPr>
      <w:bookmarkStart w:id="53" w:name="_Toc356396023"/>
      <w:r w:rsidRPr="00202734">
        <w:rPr>
          <w:sz w:val="22"/>
          <w:szCs w:val="22"/>
        </w:rPr>
        <w:t xml:space="preserve">Sottotipo 1 – </w:t>
      </w:r>
      <w:r w:rsidR="007F2CAA" w:rsidRPr="00202734">
        <w:rPr>
          <w:sz w:val="22"/>
          <w:szCs w:val="22"/>
        </w:rPr>
        <w:t xml:space="preserve">Inserimento </w:t>
      </w:r>
      <w:r w:rsidRPr="00202734">
        <w:rPr>
          <w:sz w:val="22"/>
          <w:szCs w:val="22"/>
        </w:rPr>
        <w:t>dei dati contabili di un Medico Specialista o Prof</w:t>
      </w:r>
      <w:r w:rsidR="001D56EE">
        <w:rPr>
          <w:sz w:val="22"/>
          <w:szCs w:val="22"/>
        </w:rPr>
        <w:t>.</w:t>
      </w:r>
      <w:bookmarkEnd w:id="53"/>
    </w:p>
    <w:p w14:paraId="27B5B152" w14:textId="77777777" w:rsidR="00B410DE" w:rsidRPr="00202734" w:rsidRDefault="00B410DE" w:rsidP="00B410DE"/>
    <w:p w14:paraId="0060671E" w14:textId="77777777" w:rsidR="00B410DE" w:rsidRPr="00202734" w:rsidRDefault="00B410DE" w:rsidP="00B410DE">
      <w:pPr>
        <w:ind w:right="310"/>
        <w:jc w:val="both"/>
      </w:pPr>
      <w:r w:rsidRPr="00202734">
        <w:t>I dati che è utile notificare in corrispondenza di questa operazione sono i seguenti:</w:t>
      </w:r>
    </w:p>
    <w:p w14:paraId="0D609297" w14:textId="77777777" w:rsidR="00B410DE" w:rsidRPr="00202734" w:rsidRDefault="00B410DE" w:rsidP="00B410DE">
      <w:pPr>
        <w:ind w:right="310"/>
        <w:jc w:val="both"/>
      </w:pPr>
    </w:p>
    <w:p w14:paraId="4CE4502C" w14:textId="77777777" w:rsidR="00B410DE" w:rsidRPr="00202734" w:rsidRDefault="00B410DE" w:rsidP="00B410DE">
      <w:pPr>
        <w:numPr>
          <w:ilvl w:val="0"/>
          <w:numId w:val="33"/>
        </w:numPr>
        <w:ind w:right="310"/>
        <w:jc w:val="both"/>
        <w:rPr>
          <w:b/>
          <w:sz w:val="18"/>
          <w:szCs w:val="18"/>
        </w:rPr>
      </w:pPr>
      <w:r w:rsidRPr="00202734">
        <w:rPr>
          <w:b/>
          <w:sz w:val="18"/>
          <w:szCs w:val="18"/>
        </w:rPr>
        <w:t>DATI CORRENTI</w:t>
      </w:r>
    </w:p>
    <w:p w14:paraId="6DE47B5C" w14:textId="77777777" w:rsidR="0068518F" w:rsidRPr="00202734" w:rsidRDefault="0068518F" w:rsidP="00B410DE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 xml:space="preserve">Codice </w:t>
      </w:r>
      <w:r w:rsidR="00D74AD1">
        <w:rPr>
          <w:szCs w:val="20"/>
        </w:rPr>
        <w:t>medico</w:t>
      </w:r>
    </w:p>
    <w:p w14:paraId="715D607F" w14:textId="77777777" w:rsidR="00B410DE" w:rsidRPr="00202734" w:rsidRDefault="00B410DE" w:rsidP="00B410DE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Data iscrizione S.S.N.</w:t>
      </w:r>
    </w:p>
    <w:p w14:paraId="264BCD84" w14:textId="77777777" w:rsidR="00B410DE" w:rsidRPr="00202734" w:rsidRDefault="00B410DE" w:rsidP="00B410DE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Ore incarico settimanale presso altro ente</w:t>
      </w:r>
    </w:p>
    <w:p w14:paraId="451811A7" w14:textId="77777777" w:rsidR="00B410DE" w:rsidRPr="00202734" w:rsidRDefault="00B410DE" w:rsidP="00B410DE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Denominazione altro ente</w:t>
      </w:r>
    </w:p>
    <w:p w14:paraId="4769FF32" w14:textId="77777777" w:rsidR="00B410DE" w:rsidRPr="00202734" w:rsidRDefault="00B410DE" w:rsidP="00B410DE">
      <w:pPr>
        <w:pStyle w:val="Titolo2"/>
        <w:numPr>
          <w:ilvl w:val="2"/>
          <w:numId w:val="24"/>
        </w:numPr>
        <w:ind w:right="310"/>
        <w:jc w:val="both"/>
        <w:rPr>
          <w:sz w:val="22"/>
          <w:szCs w:val="22"/>
        </w:rPr>
      </w:pPr>
      <w:bookmarkStart w:id="54" w:name="_Toc356396024"/>
      <w:r w:rsidRPr="00202734">
        <w:rPr>
          <w:sz w:val="22"/>
          <w:szCs w:val="22"/>
        </w:rPr>
        <w:lastRenderedPageBreak/>
        <w:t>Sottotipo 2 – Variazione dei dati contabili di un Medico Specialista o Prof</w:t>
      </w:r>
      <w:r w:rsidR="001D56EE">
        <w:rPr>
          <w:sz w:val="22"/>
          <w:szCs w:val="22"/>
        </w:rPr>
        <w:t>.</w:t>
      </w:r>
      <w:bookmarkEnd w:id="54"/>
    </w:p>
    <w:p w14:paraId="486FFE99" w14:textId="77777777" w:rsidR="00740ED4" w:rsidRPr="00202734" w:rsidRDefault="00740ED4" w:rsidP="00B410DE">
      <w:pPr>
        <w:ind w:right="310"/>
        <w:jc w:val="both"/>
      </w:pPr>
    </w:p>
    <w:p w14:paraId="0B8720D5" w14:textId="77777777" w:rsidR="00B410DE" w:rsidRPr="00202734" w:rsidRDefault="00B410DE" w:rsidP="00B410DE">
      <w:pPr>
        <w:ind w:right="310"/>
        <w:jc w:val="both"/>
      </w:pPr>
      <w:r w:rsidRPr="00202734">
        <w:t>I dati che è utile notificare in corrispondenza di questa variazione sono i seguenti:</w:t>
      </w:r>
    </w:p>
    <w:p w14:paraId="5A033869" w14:textId="77777777" w:rsidR="00B410DE" w:rsidRPr="00202734" w:rsidRDefault="00B410DE" w:rsidP="00B410DE">
      <w:pPr>
        <w:ind w:right="310"/>
        <w:jc w:val="both"/>
      </w:pPr>
    </w:p>
    <w:p w14:paraId="4897F45A" w14:textId="77777777" w:rsidR="00B410DE" w:rsidRPr="00202734" w:rsidRDefault="00B410DE" w:rsidP="00B410DE">
      <w:pPr>
        <w:numPr>
          <w:ilvl w:val="0"/>
          <w:numId w:val="33"/>
        </w:numPr>
        <w:ind w:right="310"/>
        <w:jc w:val="both"/>
        <w:rPr>
          <w:b/>
          <w:sz w:val="18"/>
          <w:szCs w:val="18"/>
        </w:rPr>
      </w:pPr>
      <w:r w:rsidRPr="00202734">
        <w:rPr>
          <w:b/>
          <w:sz w:val="18"/>
          <w:szCs w:val="18"/>
        </w:rPr>
        <w:t>DATI CORRENTI</w:t>
      </w:r>
    </w:p>
    <w:p w14:paraId="0886033B" w14:textId="77777777" w:rsidR="00B410DE" w:rsidRPr="00202734" w:rsidRDefault="00B410DE" w:rsidP="00B410DE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 xml:space="preserve">Codice </w:t>
      </w:r>
      <w:r w:rsidR="00D74AD1">
        <w:rPr>
          <w:szCs w:val="20"/>
        </w:rPr>
        <w:t>medico</w:t>
      </w:r>
    </w:p>
    <w:p w14:paraId="18369C71" w14:textId="77777777" w:rsidR="00B410DE" w:rsidRPr="00202734" w:rsidRDefault="00B410DE" w:rsidP="00B410DE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Data iscrizione S.S.N.</w:t>
      </w:r>
    </w:p>
    <w:p w14:paraId="021C62C3" w14:textId="77777777" w:rsidR="00B410DE" w:rsidRPr="00202734" w:rsidRDefault="00B410DE" w:rsidP="00B410DE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Ore incarico settimanale presso altro ente</w:t>
      </w:r>
    </w:p>
    <w:p w14:paraId="16057FCD" w14:textId="77777777" w:rsidR="00B410DE" w:rsidRPr="00202734" w:rsidRDefault="00B410DE" w:rsidP="00B410DE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Denominazione altro ente</w:t>
      </w:r>
    </w:p>
    <w:p w14:paraId="6C048E59" w14:textId="77777777" w:rsidR="00B410DE" w:rsidRPr="00202734" w:rsidRDefault="00B410DE" w:rsidP="00B410DE">
      <w:pPr>
        <w:numPr>
          <w:ilvl w:val="0"/>
          <w:numId w:val="33"/>
        </w:numPr>
        <w:ind w:right="310"/>
        <w:jc w:val="both"/>
        <w:rPr>
          <w:b/>
          <w:sz w:val="18"/>
          <w:szCs w:val="18"/>
        </w:rPr>
      </w:pPr>
      <w:r w:rsidRPr="00202734">
        <w:rPr>
          <w:b/>
          <w:sz w:val="18"/>
          <w:szCs w:val="18"/>
        </w:rPr>
        <w:t>DATI PRECEDENTI</w:t>
      </w:r>
    </w:p>
    <w:p w14:paraId="05D5E9FE" w14:textId="77777777" w:rsidR="00B410DE" w:rsidRPr="00202734" w:rsidRDefault="00B410DE" w:rsidP="00B410DE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 xml:space="preserve">Codice </w:t>
      </w:r>
      <w:r w:rsidR="00D74AD1">
        <w:rPr>
          <w:szCs w:val="20"/>
        </w:rPr>
        <w:t>medico</w:t>
      </w:r>
    </w:p>
    <w:p w14:paraId="7A7E59E9" w14:textId="77777777" w:rsidR="00B410DE" w:rsidRPr="00202734" w:rsidRDefault="00B410DE" w:rsidP="00B410DE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Data iscrizione S.S.N.</w:t>
      </w:r>
    </w:p>
    <w:p w14:paraId="5C4C3907" w14:textId="77777777" w:rsidR="00B410DE" w:rsidRPr="00202734" w:rsidRDefault="00B410DE" w:rsidP="00B410DE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Ore incarico settimanale presso altro ente</w:t>
      </w:r>
    </w:p>
    <w:p w14:paraId="7334A545" w14:textId="77777777" w:rsidR="00B410DE" w:rsidRPr="00202734" w:rsidRDefault="00B410DE" w:rsidP="00B410DE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Denominazione altro ente</w:t>
      </w:r>
    </w:p>
    <w:p w14:paraId="45B53F34" w14:textId="77777777" w:rsidR="00776D57" w:rsidRPr="00202734" w:rsidRDefault="00776D57" w:rsidP="00776D57">
      <w:pPr>
        <w:pStyle w:val="Titolo2"/>
        <w:tabs>
          <w:tab w:val="clear" w:pos="1080"/>
          <w:tab w:val="num" w:pos="709"/>
        </w:tabs>
        <w:ind w:right="310" w:hanging="792"/>
        <w:rPr>
          <w:sz w:val="22"/>
          <w:szCs w:val="22"/>
        </w:rPr>
      </w:pPr>
      <w:bookmarkStart w:id="55" w:name="_Toc356396025"/>
      <w:r w:rsidRPr="00202734">
        <w:rPr>
          <w:sz w:val="22"/>
          <w:szCs w:val="22"/>
        </w:rPr>
        <w:t>Evento “Variazione iscrizione albo Medico Specialista o Prof</w:t>
      </w:r>
      <w:r w:rsidR="00670BB7">
        <w:rPr>
          <w:sz w:val="22"/>
          <w:szCs w:val="22"/>
        </w:rPr>
        <w:t>essionista</w:t>
      </w:r>
      <w:r w:rsidRPr="00202734">
        <w:rPr>
          <w:sz w:val="22"/>
          <w:szCs w:val="22"/>
        </w:rPr>
        <w:t>”</w:t>
      </w:r>
      <w:bookmarkEnd w:id="55"/>
    </w:p>
    <w:p w14:paraId="55468089" w14:textId="77777777" w:rsidR="00FE6399" w:rsidRPr="00202734" w:rsidRDefault="00776D57" w:rsidP="00FE6399">
      <w:pPr>
        <w:jc w:val="both"/>
      </w:pPr>
      <w:r w:rsidRPr="00202734">
        <w:t>In questa tipologia rie</w:t>
      </w:r>
      <w:r w:rsidR="00FE6399" w:rsidRPr="00202734">
        <w:t xml:space="preserve">ntrano le notifiche riguardanti la registrazione, la modifica o la cancellazione dei dati relativi ad una </w:t>
      </w:r>
      <w:r w:rsidRPr="00202734">
        <w:t xml:space="preserve">iscrizione all’albo professionale </w:t>
      </w:r>
      <w:r w:rsidR="00FE6399" w:rsidRPr="00202734">
        <w:t xml:space="preserve">di </w:t>
      </w:r>
      <w:r w:rsidRPr="00202734">
        <w:t xml:space="preserve">un </w:t>
      </w:r>
      <w:r w:rsidR="00FE6399" w:rsidRPr="00202734">
        <w:t>medico specialista o professionista sanitario.</w:t>
      </w:r>
    </w:p>
    <w:p w14:paraId="0CBDEF06" w14:textId="77777777" w:rsidR="00776D57" w:rsidRPr="00202734" w:rsidRDefault="00776D57" w:rsidP="00776D57">
      <w:pPr>
        <w:pStyle w:val="Titolo2"/>
        <w:numPr>
          <w:ilvl w:val="2"/>
          <w:numId w:val="24"/>
        </w:numPr>
        <w:ind w:right="310"/>
        <w:rPr>
          <w:sz w:val="22"/>
          <w:szCs w:val="22"/>
        </w:rPr>
      </w:pPr>
      <w:bookmarkStart w:id="56" w:name="_Toc356396026"/>
      <w:r w:rsidRPr="00202734">
        <w:rPr>
          <w:sz w:val="22"/>
          <w:szCs w:val="22"/>
        </w:rPr>
        <w:t>Sottotipo 1 – Inserimento iscrizione albo professionale Medico Specialista o Prof</w:t>
      </w:r>
      <w:bookmarkEnd w:id="56"/>
    </w:p>
    <w:p w14:paraId="6D877831" w14:textId="77777777" w:rsidR="00776D57" w:rsidRPr="00202734" w:rsidRDefault="00776D57" w:rsidP="00776D57">
      <w:pPr>
        <w:ind w:right="310"/>
        <w:jc w:val="both"/>
      </w:pPr>
      <w:r w:rsidRPr="00202734">
        <w:t>Si tratta della registrazione di una nuova iscrizione all’a</w:t>
      </w:r>
      <w:r w:rsidR="00FE6399" w:rsidRPr="00202734">
        <w:t xml:space="preserve">lbo professionale di categoria </w:t>
      </w:r>
      <w:r w:rsidRPr="00202734">
        <w:t xml:space="preserve">di medico specialista o di un professionista sanitario. </w:t>
      </w:r>
    </w:p>
    <w:p w14:paraId="011AE6CB" w14:textId="77777777" w:rsidR="00776D57" w:rsidRPr="00202734" w:rsidRDefault="00776D57" w:rsidP="00776D57">
      <w:pPr>
        <w:ind w:right="310"/>
        <w:jc w:val="both"/>
      </w:pPr>
    </w:p>
    <w:p w14:paraId="001497F2" w14:textId="77777777" w:rsidR="00776D57" w:rsidRPr="00202734" w:rsidRDefault="00776D57" w:rsidP="00776D57">
      <w:pPr>
        <w:ind w:right="310"/>
        <w:jc w:val="both"/>
      </w:pPr>
      <w:r w:rsidRPr="00202734">
        <w:t>I dati che è utile notificare in corrispondenza di questa operazione sono i seguenti:</w:t>
      </w:r>
    </w:p>
    <w:p w14:paraId="3115DA1C" w14:textId="77777777" w:rsidR="00776D57" w:rsidRPr="00202734" w:rsidRDefault="00776D57" w:rsidP="00776D57">
      <w:pPr>
        <w:ind w:right="310"/>
        <w:jc w:val="both"/>
      </w:pPr>
    </w:p>
    <w:p w14:paraId="2E5D362E" w14:textId="77777777" w:rsidR="00776D57" w:rsidRPr="00202734" w:rsidRDefault="00776D57" w:rsidP="00776D57">
      <w:pPr>
        <w:numPr>
          <w:ilvl w:val="0"/>
          <w:numId w:val="33"/>
        </w:numPr>
        <w:ind w:right="310"/>
        <w:jc w:val="both"/>
        <w:rPr>
          <w:b/>
          <w:sz w:val="18"/>
          <w:szCs w:val="18"/>
        </w:rPr>
      </w:pPr>
      <w:r w:rsidRPr="00202734">
        <w:rPr>
          <w:b/>
          <w:sz w:val="18"/>
          <w:szCs w:val="18"/>
        </w:rPr>
        <w:t>DATI CORRENTI</w:t>
      </w:r>
    </w:p>
    <w:p w14:paraId="48F45372" w14:textId="77777777" w:rsidR="00776D57" w:rsidRPr="00202734" w:rsidRDefault="00776D57" w:rsidP="00776D57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Codice fiscale</w:t>
      </w:r>
    </w:p>
    <w:p w14:paraId="60321E9B" w14:textId="77777777" w:rsidR="00776D57" w:rsidRPr="00202734" w:rsidRDefault="00776D57" w:rsidP="00776D57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Cognome</w:t>
      </w:r>
    </w:p>
    <w:p w14:paraId="7DCD0EE6" w14:textId="77777777" w:rsidR="00776D57" w:rsidRPr="00202734" w:rsidRDefault="00776D57" w:rsidP="00776D57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Nome</w:t>
      </w:r>
    </w:p>
    <w:p w14:paraId="3EC191A7" w14:textId="77777777" w:rsidR="00776D57" w:rsidRPr="00202734" w:rsidRDefault="00776D57" w:rsidP="00776D57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Data di nascita</w:t>
      </w:r>
    </w:p>
    <w:p w14:paraId="22FD9680" w14:textId="77777777" w:rsidR="00776D57" w:rsidRPr="00202734" w:rsidRDefault="00776D57" w:rsidP="00776D57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Codice comune di nascita</w:t>
      </w:r>
    </w:p>
    <w:p w14:paraId="75837660" w14:textId="77777777" w:rsidR="00776D57" w:rsidRPr="00202734" w:rsidRDefault="00776D57" w:rsidP="00776D57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Sesso</w:t>
      </w:r>
    </w:p>
    <w:p w14:paraId="4F6144D3" w14:textId="77777777" w:rsidR="00776D57" w:rsidRPr="00202734" w:rsidRDefault="00776D57" w:rsidP="00776D57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Data iscrizione albo</w:t>
      </w:r>
    </w:p>
    <w:p w14:paraId="619A278B" w14:textId="77777777" w:rsidR="00776D57" w:rsidRPr="00202734" w:rsidRDefault="00776D57" w:rsidP="00776D57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Codice tipologia albo</w:t>
      </w:r>
    </w:p>
    <w:p w14:paraId="71EBF7FA" w14:textId="77777777" w:rsidR="00776D57" w:rsidRPr="00202734" w:rsidRDefault="00776D57" w:rsidP="00776D57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Codice provincia albo</w:t>
      </w:r>
      <w:r w:rsidRPr="00202734">
        <w:rPr>
          <w:b/>
          <w:bCs/>
          <w:sz w:val="22"/>
          <w:szCs w:val="22"/>
        </w:rPr>
        <w:tab/>
      </w:r>
    </w:p>
    <w:p w14:paraId="04953506" w14:textId="77777777" w:rsidR="00776D57" w:rsidRPr="00202734" w:rsidRDefault="00776D57" w:rsidP="00776D57">
      <w:pPr>
        <w:pStyle w:val="Titolo2"/>
        <w:numPr>
          <w:ilvl w:val="2"/>
          <w:numId w:val="24"/>
        </w:numPr>
        <w:ind w:right="310"/>
        <w:rPr>
          <w:sz w:val="22"/>
          <w:szCs w:val="22"/>
        </w:rPr>
      </w:pPr>
      <w:bookmarkStart w:id="57" w:name="_Toc356396027"/>
      <w:r w:rsidRPr="00202734">
        <w:rPr>
          <w:sz w:val="22"/>
          <w:szCs w:val="22"/>
        </w:rPr>
        <w:t>Sottotipo 2 – Variazione iscrizione albo professionale Medico Specialista o Prof</w:t>
      </w:r>
      <w:bookmarkEnd w:id="57"/>
    </w:p>
    <w:p w14:paraId="6B1FDCC0" w14:textId="77777777" w:rsidR="00776D57" w:rsidRPr="00202734" w:rsidRDefault="00776D57" w:rsidP="00776D57">
      <w:pPr>
        <w:ind w:right="310"/>
        <w:jc w:val="both"/>
      </w:pPr>
      <w:r w:rsidRPr="00202734">
        <w:t xml:space="preserve">La variazione sull’albo professionale  di un medico o professionista sanitario  può avvenire solo in caso di modifica della provincia di iscrizione all’albo. </w:t>
      </w:r>
    </w:p>
    <w:p w14:paraId="4064AD15" w14:textId="77777777" w:rsidR="00776D57" w:rsidRPr="00202734" w:rsidRDefault="00776D57" w:rsidP="00776D57">
      <w:pPr>
        <w:ind w:right="310"/>
        <w:jc w:val="both"/>
      </w:pPr>
    </w:p>
    <w:p w14:paraId="7150D7DE" w14:textId="77777777" w:rsidR="00776D57" w:rsidRPr="00202734" w:rsidRDefault="00776D57" w:rsidP="00776D57">
      <w:pPr>
        <w:ind w:right="310"/>
        <w:jc w:val="both"/>
      </w:pPr>
      <w:r w:rsidRPr="00202734">
        <w:t>I dati che è utile notificare in corrispondenza di questa variazione sono i seguenti:</w:t>
      </w:r>
    </w:p>
    <w:p w14:paraId="4576464D" w14:textId="77777777" w:rsidR="00776D57" w:rsidRPr="00202734" w:rsidRDefault="00776D57" w:rsidP="00776D57">
      <w:pPr>
        <w:ind w:right="310"/>
        <w:jc w:val="both"/>
      </w:pPr>
    </w:p>
    <w:p w14:paraId="6573CC1D" w14:textId="77777777" w:rsidR="00776D57" w:rsidRPr="00202734" w:rsidRDefault="00776D57" w:rsidP="00776D57">
      <w:pPr>
        <w:numPr>
          <w:ilvl w:val="0"/>
          <w:numId w:val="33"/>
        </w:numPr>
        <w:ind w:right="310"/>
        <w:jc w:val="both"/>
        <w:rPr>
          <w:b/>
          <w:sz w:val="18"/>
          <w:szCs w:val="18"/>
        </w:rPr>
      </w:pPr>
      <w:r w:rsidRPr="00202734">
        <w:rPr>
          <w:b/>
          <w:sz w:val="18"/>
          <w:szCs w:val="18"/>
        </w:rPr>
        <w:t>DATI CORRENTI</w:t>
      </w:r>
    </w:p>
    <w:p w14:paraId="266A7411" w14:textId="77777777" w:rsidR="00776D57" w:rsidRPr="00202734" w:rsidRDefault="00776D57" w:rsidP="00776D57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Codice fiscale</w:t>
      </w:r>
    </w:p>
    <w:p w14:paraId="5CF3697F" w14:textId="77777777" w:rsidR="00776D57" w:rsidRPr="00202734" w:rsidRDefault="00776D57" w:rsidP="00776D57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Cognome</w:t>
      </w:r>
    </w:p>
    <w:p w14:paraId="01230542" w14:textId="77777777" w:rsidR="00776D57" w:rsidRPr="00202734" w:rsidRDefault="00776D57" w:rsidP="00776D57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Nome</w:t>
      </w:r>
    </w:p>
    <w:p w14:paraId="378D5978" w14:textId="77777777" w:rsidR="00776D57" w:rsidRPr="00202734" w:rsidRDefault="00776D57" w:rsidP="00776D57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Data di nascita</w:t>
      </w:r>
    </w:p>
    <w:p w14:paraId="44AE15AE" w14:textId="77777777" w:rsidR="00776D57" w:rsidRPr="00202734" w:rsidRDefault="00776D57" w:rsidP="00776D57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Codice comune di nascita</w:t>
      </w:r>
    </w:p>
    <w:p w14:paraId="65828548" w14:textId="77777777" w:rsidR="00776D57" w:rsidRPr="00202734" w:rsidRDefault="00776D57" w:rsidP="00776D57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lastRenderedPageBreak/>
        <w:t>Sesso</w:t>
      </w:r>
    </w:p>
    <w:p w14:paraId="5B400986" w14:textId="77777777" w:rsidR="00776D57" w:rsidRPr="00202734" w:rsidRDefault="00776D57" w:rsidP="00776D57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Data iscrizione albo</w:t>
      </w:r>
    </w:p>
    <w:p w14:paraId="42BA48E0" w14:textId="77777777" w:rsidR="00776D57" w:rsidRPr="00202734" w:rsidRDefault="00776D57" w:rsidP="00776D57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Codice tipologia albo</w:t>
      </w:r>
    </w:p>
    <w:p w14:paraId="7F8A8220" w14:textId="77777777" w:rsidR="00776D57" w:rsidRPr="00202734" w:rsidRDefault="00776D57" w:rsidP="00776D57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Codice provincia albo</w:t>
      </w:r>
      <w:r w:rsidRPr="00202734">
        <w:rPr>
          <w:b/>
          <w:bCs/>
          <w:sz w:val="22"/>
          <w:szCs w:val="22"/>
        </w:rPr>
        <w:tab/>
      </w:r>
    </w:p>
    <w:p w14:paraId="7FAF1423" w14:textId="77777777" w:rsidR="00776D57" w:rsidRPr="00202734" w:rsidRDefault="00776D57" w:rsidP="00776D57">
      <w:pPr>
        <w:numPr>
          <w:ilvl w:val="0"/>
          <w:numId w:val="33"/>
        </w:numPr>
        <w:ind w:right="310"/>
        <w:jc w:val="both"/>
        <w:rPr>
          <w:b/>
          <w:sz w:val="18"/>
          <w:szCs w:val="18"/>
        </w:rPr>
      </w:pPr>
      <w:r w:rsidRPr="00202734">
        <w:rPr>
          <w:b/>
          <w:sz w:val="18"/>
          <w:szCs w:val="18"/>
        </w:rPr>
        <w:t>DATI PRECEDENTI</w:t>
      </w:r>
    </w:p>
    <w:p w14:paraId="7AA46F22" w14:textId="77777777" w:rsidR="00776D57" w:rsidRPr="00202734" w:rsidRDefault="00776D57" w:rsidP="00776D57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Codice fiscale</w:t>
      </w:r>
    </w:p>
    <w:p w14:paraId="11486543" w14:textId="77777777" w:rsidR="00776D57" w:rsidRPr="00202734" w:rsidRDefault="00776D57" w:rsidP="00776D57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Cognome</w:t>
      </w:r>
    </w:p>
    <w:p w14:paraId="21618333" w14:textId="77777777" w:rsidR="00776D57" w:rsidRPr="00202734" w:rsidRDefault="00776D57" w:rsidP="00776D57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Nome</w:t>
      </w:r>
    </w:p>
    <w:p w14:paraId="34F2F66C" w14:textId="77777777" w:rsidR="00776D57" w:rsidRPr="00202734" w:rsidRDefault="00776D57" w:rsidP="00776D57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Data di nascita</w:t>
      </w:r>
    </w:p>
    <w:p w14:paraId="67E45E3B" w14:textId="77777777" w:rsidR="00776D57" w:rsidRPr="00202734" w:rsidRDefault="00776D57" w:rsidP="00776D57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Codice comune di nascita</w:t>
      </w:r>
    </w:p>
    <w:p w14:paraId="3EFFE4D6" w14:textId="77777777" w:rsidR="00776D57" w:rsidRPr="00202734" w:rsidRDefault="00776D57" w:rsidP="00776D57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Sesso</w:t>
      </w:r>
    </w:p>
    <w:p w14:paraId="79FAB2B1" w14:textId="77777777" w:rsidR="00776D57" w:rsidRPr="00202734" w:rsidRDefault="00776D57" w:rsidP="00776D57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Data iscrizione albo</w:t>
      </w:r>
    </w:p>
    <w:p w14:paraId="21A61F0C" w14:textId="77777777" w:rsidR="00776D57" w:rsidRPr="00202734" w:rsidRDefault="00776D57" w:rsidP="00776D57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Codice tipologia albo</w:t>
      </w:r>
    </w:p>
    <w:p w14:paraId="7D01D4D1" w14:textId="77777777" w:rsidR="00776D57" w:rsidRPr="00202734" w:rsidRDefault="00776D57" w:rsidP="00776D57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Codice provincia albo</w:t>
      </w:r>
      <w:r w:rsidRPr="00202734">
        <w:rPr>
          <w:b/>
          <w:bCs/>
          <w:sz w:val="22"/>
          <w:szCs w:val="22"/>
        </w:rPr>
        <w:tab/>
      </w:r>
    </w:p>
    <w:p w14:paraId="4A4E3E60" w14:textId="77777777" w:rsidR="00776D57" w:rsidRPr="00202734" w:rsidRDefault="00776D57" w:rsidP="00776D57">
      <w:pPr>
        <w:pStyle w:val="Titolo2"/>
        <w:numPr>
          <w:ilvl w:val="2"/>
          <w:numId w:val="24"/>
        </w:numPr>
        <w:ind w:right="310"/>
        <w:rPr>
          <w:sz w:val="22"/>
          <w:szCs w:val="22"/>
        </w:rPr>
      </w:pPr>
      <w:bookmarkStart w:id="58" w:name="_Toc356396028"/>
      <w:r w:rsidRPr="00202734">
        <w:rPr>
          <w:sz w:val="22"/>
          <w:szCs w:val="22"/>
        </w:rPr>
        <w:t>Sottotipo 3 – Cancellazione iscrizione albo professionale Medico Spec</w:t>
      </w:r>
      <w:r w:rsidR="0026429D">
        <w:rPr>
          <w:sz w:val="22"/>
          <w:szCs w:val="22"/>
        </w:rPr>
        <w:t>.</w:t>
      </w:r>
      <w:r w:rsidRPr="00202734">
        <w:rPr>
          <w:sz w:val="22"/>
          <w:szCs w:val="22"/>
        </w:rPr>
        <w:t xml:space="preserve"> o Prof</w:t>
      </w:r>
      <w:bookmarkEnd w:id="58"/>
    </w:p>
    <w:p w14:paraId="36BBCACF" w14:textId="77777777" w:rsidR="00FE6399" w:rsidRPr="00202734" w:rsidRDefault="00FE6399" w:rsidP="00FE6399">
      <w:pPr>
        <w:ind w:right="310"/>
      </w:pPr>
      <w:r w:rsidRPr="00202734">
        <w:t xml:space="preserve">Si tratta della cancellazione di una iscrizione all’albo professionale di un medico specialista o professionista sanitario. </w:t>
      </w:r>
    </w:p>
    <w:p w14:paraId="5D602A2F" w14:textId="77777777" w:rsidR="00FE6399" w:rsidRPr="00202734" w:rsidRDefault="00FE6399" w:rsidP="00FE6399">
      <w:pPr>
        <w:ind w:right="310"/>
      </w:pPr>
    </w:p>
    <w:p w14:paraId="4D3F35C0" w14:textId="77777777" w:rsidR="00FE6399" w:rsidRPr="00202734" w:rsidRDefault="00FE6399" w:rsidP="00FE6399">
      <w:pPr>
        <w:ind w:right="310"/>
        <w:jc w:val="both"/>
      </w:pPr>
      <w:r w:rsidRPr="00202734">
        <w:t>I dati che è utile notificare in corrispondenza di questa operazione sono i seguenti:</w:t>
      </w:r>
    </w:p>
    <w:p w14:paraId="0CFDD714" w14:textId="77777777" w:rsidR="00FE6399" w:rsidRPr="00202734" w:rsidRDefault="00FE6399" w:rsidP="00776D57">
      <w:pPr>
        <w:ind w:right="310"/>
      </w:pPr>
    </w:p>
    <w:p w14:paraId="0130C2F5" w14:textId="77777777" w:rsidR="00776D57" w:rsidRPr="00202734" w:rsidRDefault="00776D57" w:rsidP="00776D57">
      <w:pPr>
        <w:ind w:right="310"/>
      </w:pPr>
    </w:p>
    <w:p w14:paraId="46B3D651" w14:textId="77777777" w:rsidR="00776D57" w:rsidRPr="00202734" w:rsidRDefault="00776D57" w:rsidP="00776D57">
      <w:pPr>
        <w:numPr>
          <w:ilvl w:val="0"/>
          <w:numId w:val="33"/>
        </w:numPr>
        <w:ind w:right="310"/>
        <w:jc w:val="both"/>
        <w:rPr>
          <w:b/>
          <w:sz w:val="18"/>
          <w:szCs w:val="18"/>
        </w:rPr>
      </w:pPr>
      <w:r w:rsidRPr="00202734">
        <w:rPr>
          <w:b/>
          <w:sz w:val="18"/>
          <w:szCs w:val="18"/>
        </w:rPr>
        <w:t>DATI CORRENTI</w:t>
      </w:r>
    </w:p>
    <w:p w14:paraId="7C31CCCC" w14:textId="77777777" w:rsidR="00776D57" w:rsidRPr="00202734" w:rsidRDefault="00776D57" w:rsidP="00776D57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Codice fiscale</w:t>
      </w:r>
    </w:p>
    <w:p w14:paraId="1D8A9E94" w14:textId="77777777" w:rsidR="00776D57" w:rsidRPr="00202734" w:rsidRDefault="00776D57" w:rsidP="00776D57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Cognome</w:t>
      </w:r>
    </w:p>
    <w:p w14:paraId="69F25FF7" w14:textId="77777777" w:rsidR="00776D57" w:rsidRPr="00202734" w:rsidRDefault="00776D57" w:rsidP="00776D57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Nome</w:t>
      </w:r>
    </w:p>
    <w:p w14:paraId="12587C85" w14:textId="77777777" w:rsidR="00776D57" w:rsidRPr="00202734" w:rsidRDefault="00776D57" w:rsidP="00776D57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Data di nascita</w:t>
      </w:r>
    </w:p>
    <w:p w14:paraId="67ADC278" w14:textId="77777777" w:rsidR="00776D57" w:rsidRPr="00202734" w:rsidRDefault="00776D57" w:rsidP="00776D57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Codice comune di nascita</w:t>
      </w:r>
    </w:p>
    <w:p w14:paraId="100A72BA" w14:textId="77777777" w:rsidR="00776D57" w:rsidRPr="00202734" w:rsidRDefault="00776D57" w:rsidP="00776D57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Sesso</w:t>
      </w:r>
    </w:p>
    <w:p w14:paraId="7BE00A15" w14:textId="77777777" w:rsidR="00776D57" w:rsidRPr="00202734" w:rsidRDefault="00776D57" w:rsidP="00776D57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Data iscrizione albo</w:t>
      </w:r>
    </w:p>
    <w:p w14:paraId="5CEFB087" w14:textId="77777777" w:rsidR="00776D57" w:rsidRPr="00202734" w:rsidRDefault="00776D57" w:rsidP="00776D57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Codice tipologia albo</w:t>
      </w:r>
    </w:p>
    <w:p w14:paraId="72541045" w14:textId="77777777" w:rsidR="00776D57" w:rsidRPr="00202734" w:rsidRDefault="00776D57" w:rsidP="00776D57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Codice provincia albo</w:t>
      </w:r>
      <w:r w:rsidRPr="00202734">
        <w:rPr>
          <w:b/>
          <w:bCs/>
          <w:sz w:val="22"/>
          <w:szCs w:val="22"/>
        </w:rPr>
        <w:tab/>
      </w:r>
    </w:p>
    <w:p w14:paraId="1E01101E" w14:textId="77777777" w:rsidR="000C51AC" w:rsidRPr="00202734" w:rsidRDefault="00E55BB0" w:rsidP="00023ED3">
      <w:pPr>
        <w:pStyle w:val="Titolo2"/>
        <w:tabs>
          <w:tab w:val="clear" w:pos="1080"/>
          <w:tab w:val="num" w:pos="709"/>
        </w:tabs>
        <w:ind w:right="310" w:hanging="792"/>
        <w:rPr>
          <w:sz w:val="22"/>
          <w:szCs w:val="22"/>
        </w:rPr>
      </w:pPr>
      <w:bookmarkStart w:id="59" w:name="_Toc356396029"/>
      <w:r w:rsidRPr="00202734">
        <w:rPr>
          <w:sz w:val="22"/>
          <w:szCs w:val="22"/>
        </w:rPr>
        <w:t>Event</w:t>
      </w:r>
      <w:r w:rsidR="000D5592">
        <w:rPr>
          <w:sz w:val="22"/>
          <w:szCs w:val="22"/>
        </w:rPr>
        <w:t>o</w:t>
      </w:r>
      <w:r w:rsidRPr="00202734">
        <w:rPr>
          <w:sz w:val="22"/>
          <w:szCs w:val="22"/>
        </w:rPr>
        <w:t xml:space="preserve"> </w:t>
      </w:r>
      <w:r w:rsidR="007F2CAA" w:rsidRPr="00202734">
        <w:rPr>
          <w:sz w:val="22"/>
          <w:szCs w:val="22"/>
        </w:rPr>
        <w:t>“V</w:t>
      </w:r>
      <w:r w:rsidR="000C51AC" w:rsidRPr="00202734">
        <w:rPr>
          <w:sz w:val="22"/>
          <w:szCs w:val="22"/>
        </w:rPr>
        <w:t xml:space="preserve">ariazione </w:t>
      </w:r>
      <w:r w:rsidR="002F7057" w:rsidRPr="00202734">
        <w:rPr>
          <w:sz w:val="22"/>
          <w:szCs w:val="22"/>
        </w:rPr>
        <w:t>incaric</w:t>
      </w:r>
      <w:r w:rsidR="004F014D" w:rsidRPr="00202734">
        <w:rPr>
          <w:sz w:val="22"/>
          <w:szCs w:val="22"/>
        </w:rPr>
        <w:t>o</w:t>
      </w:r>
      <w:r w:rsidR="000C51AC" w:rsidRPr="00202734">
        <w:rPr>
          <w:sz w:val="22"/>
          <w:szCs w:val="22"/>
        </w:rPr>
        <w:t xml:space="preserve"> </w:t>
      </w:r>
      <w:bookmarkEnd w:id="43"/>
      <w:bookmarkEnd w:id="44"/>
      <w:bookmarkEnd w:id="45"/>
      <w:r w:rsidR="007F2CAA" w:rsidRPr="00202734">
        <w:rPr>
          <w:sz w:val="22"/>
          <w:szCs w:val="22"/>
        </w:rPr>
        <w:t>Medico Specialista</w:t>
      </w:r>
      <w:r w:rsidR="00880E50" w:rsidRPr="00202734">
        <w:rPr>
          <w:sz w:val="22"/>
          <w:szCs w:val="22"/>
        </w:rPr>
        <w:t xml:space="preserve"> </w:t>
      </w:r>
      <w:r w:rsidR="007F2CAA" w:rsidRPr="00202734">
        <w:rPr>
          <w:sz w:val="22"/>
          <w:szCs w:val="22"/>
        </w:rPr>
        <w:t xml:space="preserve">o </w:t>
      </w:r>
      <w:r w:rsidR="00880E50" w:rsidRPr="00202734">
        <w:rPr>
          <w:sz w:val="22"/>
          <w:szCs w:val="22"/>
        </w:rPr>
        <w:t>Profession</w:t>
      </w:r>
      <w:r w:rsidR="007F2CAA" w:rsidRPr="00202734">
        <w:rPr>
          <w:sz w:val="22"/>
          <w:szCs w:val="22"/>
        </w:rPr>
        <w:t>ista”</w:t>
      </w:r>
      <w:bookmarkEnd w:id="59"/>
    </w:p>
    <w:p w14:paraId="29D41BDA" w14:textId="77777777" w:rsidR="00FE6399" w:rsidRPr="00202734" w:rsidRDefault="00FE6399" w:rsidP="00FE6399">
      <w:pPr>
        <w:jc w:val="both"/>
      </w:pPr>
      <w:r w:rsidRPr="00202734">
        <w:t>In questa tipologia rientrano le notifiche riguardanti la registrazione, la modifica o la cancellazione dei dati relativi ad un incarico settimanale di un medico specialista o professionista sanitario in servizio utile al calcolo del compenso mensile.</w:t>
      </w:r>
    </w:p>
    <w:p w14:paraId="493D4293" w14:textId="77777777" w:rsidR="000C51AC" w:rsidRPr="00202734" w:rsidRDefault="007F2CAA" w:rsidP="002434DF">
      <w:pPr>
        <w:pStyle w:val="Titolo2"/>
        <w:numPr>
          <w:ilvl w:val="2"/>
          <w:numId w:val="24"/>
        </w:numPr>
        <w:tabs>
          <w:tab w:val="left" w:pos="8505"/>
        </w:tabs>
        <w:ind w:right="27"/>
        <w:rPr>
          <w:sz w:val="22"/>
          <w:szCs w:val="22"/>
        </w:rPr>
      </w:pPr>
      <w:bookmarkStart w:id="60" w:name="_Ref324945414"/>
      <w:bookmarkStart w:id="61" w:name="_Toc325123531"/>
      <w:bookmarkStart w:id="62" w:name="_Toc356396030"/>
      <w:r w:rsidRPr="00202734">
        <w:rPr>
          <w:sz w:val="22"/>
          <w:szCs w:val="22"/>
        </w:rPr>
        <w:t>Sottotipo 1 – Inserimento</w:t>
      </w:r>
      <w:r w:rsidR="00CF4463" w:rsidRPr="00202734">
        <w:rPr>
          <w:sz w:val="22"/>
          <w:szCs w:val="22"/>
        </w:rPr>
        <w:t xml:space="preserve"> incarico </w:t>
      </w:r>
      <w:bookmarkEnd w:id="60"/>
      <w:bookmarkEnd w:id="61"/>
      <w:r w:rsidRPr="00202734">
        <w:rPr>
          <w:sz w:val="22"/>
          <w:szCs w:val="22"/>
        </w:rPr>
        <w:t>Medico Specialista o Professionista</w:t>
      </w:r>
      <w:bookmarkEnd w:id="62"/>
    </w:p>
    <w:p w14:paraId="4E2FED13" w14:textId="77777777" w:rsidR="00CF4463" w:rsidRPr="00202734" w:rsidRDefault="00CF4463" w:rsidP="00023ED3">
      <w:pPr>
        <w:ind w:right="310"/>
      </w:pPr>
      <w:r w:rsidRPr="00202734">
        <w:t xml:space="preserve">Si tratta della registrazione di un nuovo incarico ad  un </w:t>
      </w:r>
      <w:r w:rsidR="00880E50" w:rsidRPr="00202734">
        <w:t>m</w:t>
      </w:r>
      <w:r w:rsidRPr="00202734">
        <w:t xml:space="preserve">edico </w:t>
      </w:r>
      <w:r w:rsidR="00880E50" w:rsidRPr="00202734">
        <w:t>s</w:t>
      </w:r>
      <w:r w:rsidRPr="00202734">
        <w:t xml:space="preserve">pecialista o </w:t>
      </w:r>
      <w:r w:rsidR="00880E50" w:rsidRPr="00202734">
        <w:t>p</w:t>
      </w:r>
      <w:r w:rsidRPr="00202734">
        <w:t>rofessionista</w:t>
      </w:r>
      <w:r w:rsidR="00880E50" w:rsidRPr="00202734">
        <w:t xml:space="preserve"> sanitario</w:t>
      </w:r>
      <w:r w:rsidR="00AC44FE" w:rsidRPr="00202734">
        <w:t>.</w:t>
      </w:r>
      <w:r w:rsidRPr="00202734">
        <w:t xml:space="preserve"> </w:t>
      </w:r>
    </w:p>
    <w:p w14:paraId="1FA6CC6B" w14:textId="77777777" w:rsidR="00FE6399" w:rsidRPr="00202734" w:rsidRDefault="00FE6399" w:rsidP="00023ED3">
      <w:pPr>
        <w:ind w:right="310"/>
      </w:pPr>
    </w:p>
    <w:p w14:paraId="5CFCE888" w14:textId="77777777" w:rsidR="00CF4463" w:rsidRPr="00202734" w:rsidRDefault="00CF4463" w:rsidP="00CF4463">
      <w:pPr>
        <w:ind w:right="310"/>
        <w:jc w:val="both"/>
      </w:pPr>
      <w:bookmarkStart w:id="63" w:name="_Ref324945422"/>
      <w:bookmarkStart w:id="64" w:name="_Toc325123532"/>
      <w:r w:rsidRPr="00202734">
        <w:t>I dati che è utile notificare in corrispondenza di questa operazione sono i seguenti:</w:t>
      </w:r>
    </w:p>
    <w:p w14:paraId="6D718411" w14:textId="77777777" w:rsidR="00AC44FE" w:rsidRPr="00202734" w:rsidRDefault="00AC44FE" w:rsidP="00CF4463">
      <w:pPr>
        <w:ind w:right="310"/>
        <w:jc w:val="both"/>
      </w:pPr>
    </w:p>
    <w:p w14:paraId="36E47823" w14:textId="77777777" w:rsidR="00CF4463" w:rsidRPr="00202734" w:rsidRDefault="00CF4463" w:rsidP="00CF4463">
      <w:pPr>
        <w:numPr>
          <w:ilvl w:val="0"/>
          <w:numId w:val="33"/>
        </w:numPr>
        <w:ind w:left="1080" w:right="310"/>
        <w:jc w:val="both"/>
        <w:rPr>
          <w:b/>
          <w:sz w:val="18"/>
          <w:szCs w:val="18"/>
        </w:rPr>
      </w:pPr>
      <w:r w:rsidRPr="00202734">
        <w:rPr>
          <w:b/>
          <w:sz w:val="18"/>
          <w:szCs w:val="18"/>
        </w:rPr>
        <w:t>DATI CORRENTI</w:t>
      </w:r>
    </w:p>
    <w:p w14:paraId="75E1A935" w14:textId="77777777" w:rsidR="00CF4463" w:rsidRPr="00202734" w:rsidRDefault="00CF4463" w:rsidP="00CF4463">
      <w:pPr>
        <w:numPr>
          <w:ilvl w:val="2"/>
          <w:numId w:val="60"/>
        </w:numPr>
        <w:ind w:right="310"/>
        <w:jc w:val="both"/>
        <w:rPr>
          <w:szCs w:val="20"/>
        </w:rPr>
      </w:pPr>
      <w:r w:rsidRPr="00202734">
        <w:rPr>
          <w:szCs w:val="20"/>
        </w:rPr>
        <w:t>Codice fiscale</w:t>
      </w:r>
    </w:p>
    <w:p w14:paraId="6D2555EE" w14:textId="77777777" w:rsidR="00CF4463" w:rsidRPr="00202734" w:rsidRDefault="00CF4463" w:rsidP="00CF4463">
      <w:pPr>
        <w:numPr>
          <w:ilvl w:val="2"/>
          <w:numId w:val="60"/>
        </w:numPr>
        <w:ind w:right="310"/>
        <w:jc w:val="both"/>
        <w:rPr>
          <w:szCs w:val="20"/>
        </w:rPr>
      </w:pPr>
      <w:r w:rsidRPr="00202734">
        <w:rPr>
          <w:szCs w:val="20"/>
        </w:rPr>
        <w:t>Cognome</w:t>
      </w:r>
    </w:p>
    <w:p w14:paraId="4C5E7915" w14:textId="77777777" w:rsidR="00CF4463" w:rsidRPr="00202734" w:rsidRDefault="00CF4463" w:rsidP="00CF4463">
      <w:pPr>
        <w:numPr>
          <w:ilvl w:val="2"/>
          <w:numId w:val="60"/>
        </w:numPr>
        <w:ind w:right="310"/>
        <w:jc w:val="both"/>
        <w:rPr>
          <w:szCs w:val="20"/>
        </w:rPr>
      </w:pPr>
      <w:r w:rsidRPr="00202734">
        <w:rPr>
          <w:szCs w:val="20"/>
        </w:rPr>
        <w:t>Nome</w:t>
      </w:r>
    </w:p>
    <w:p w14:paraId="5F57EA93" w14:textId="77777777" w:rsidR="00CF4463" w:rsidRPr="00202734" w:rsidRDefault="00CF4463" w:rsidP="00D140C0">
      <w:pPr>
        <w:numPr>
          <w:ilvl w:val="2"/>
          <w:numId w:val="60"/>
        </w:numPr>
        <w:ind w:right="310"/>
        <w:rPr>
          <w:szCs w:val="20"/>
        </w:rPr>
      </w:pPr>
      <w:r w:rsidRPr="00202734">
        <w:rPr>
          <w:szCs w:val="20"/>
        </w:rPr>
        <w:t>Data di nascita</w:t>
      </w:r>
    </w:p>
    <w:p w14:paraId="4ACF0256" w14:textId="77777777" w:rsidR="00CF4463" w:rsidRPr="00202734" w:rsidRDefault="00CF4463" w:rsidP="00CF4463">
      <w:pPr>
        <w:numPr>
          <w:ilvl w:val="2"/>
          <w:numId w:val="60"/>
        </w:numPr>
        <w:ind w:right="310"/>
        <w:jc w:val="both"/>
        <w:rPr>
          <w:szCs w:val="20"/>
        </w:rPr>
      </w:pPr>
      <w:r w:rsidRPr="00202734">
        <w:rPr>
          <w:szCs w:val="20"/>
        </w:rPr>
        <w:t>Codice comune di nascita</w:t>
      </w:r>
    </w:p>
    <w:p w14:paraId="02997D87" w14:textId="77777777" w:rsidR="00D140C0" w:rsidRPr="00202734" w:rsidRDefault="00CF4463" w:rsidP="00D140C0">
      <w:pPr>
        <w:numPr>
          <w:ilvl w:val="2"/>
          <w:numId w:val="60"/>
        </w:numPr>
        <w:ind w:right="310"/>
        <w:jc w:val="both"/>
        <w:rPr>
          <w:szCs w:val="20"/>
        </w:rPr>
      </w:pPr>
      <w:r w:rsidRPr="00202734">
        <w:rPr>
          <w:szCs w:val="20"/>
        </w:rPr>
        <w:t>Sesso</w:t>
      </w:r>
    </w:p>
    <w:p w14:paraId="5571672E" w14:textId="77777777" w:rsidR="00D140C0" w:rsidRPr="00202734" w:rsidRDefault="00D140C0" w:rsidP="00CF4463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lastRenderedPageBreak/>
        <w:t>Codice area professionale</w:t>
      </w:r>
    </w:p>
    <w:p w14:paraId="7A901FF5" w14:textId="77777777" w:rsidR="00CF4463" w:rsidRPr="00202734" w:rsidRDefault="00CF4463" w:rsidP="00CF4463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Codice incarico</w:t>
      </w:r>
    </w:p>
    <w:p w14:paraId="0626FF74" w14:textId="77777777" w:rsidR="00D140C0" w:rsidRPr="00202734" w:rsidRDefault="00D140C0" w:rsidP="00D140C0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Codice branca specialistica (solo medici specialisti)</w:t>
      </w:r>
    </w:p>
    <w:p w14:paraId="2122CBF3" w14:textId="77777777" w:rsidR="00CF4463" w:rsidRPr="00202734" w:rsidRDefault="00CF4463" w:rsidP="00CF4463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 xml:space="preserve">Codice </w:t>
      </w:r>
      <w:r w:rsidR="00880E50" w:rsidRPr="00202734">
        <w:rPr>
          <w:szCs w:val="20"/>
        </w:rPr>
        <w:t>professionista</w:t>
      </w:r>
    </w:p>
    <w:p w14:paraId="4EF6F5B4" w14:textId="77777777" w:rsidR="00CF4463" w:rsidRPr="00202734" w:rsidRDefault="00CF4463" w:rsidP="00CF4463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Codice ambulatorio</w:t>
      </w:r>
    </w:p>
    <w:p w14:paraId="733CDEB8" w14:textId="77777777" w:rsidR="00D140C0" w:rsidRPr="00202734" w:rsidRDefault="00D140C0" w:rsidP="00D140C0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Data conferimento incarico</w:t>
      </w:r>
    </w:p>
    <w:p w14:paraId="01391B01" w14:textId="77777777" w:rsidR="00CF4463" w:rsidRPr="00202734" w:rsidRDefault="00CF4463" w:rsidP="00CF4463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Data inizio incarico</w:t>
      </w:r>
    </w:p>
    <w:p w14:paraId="06CDA70B" w14:textId="77777777" w:rsidR="00CF4463" w:rsidRPr="00202734" w:rsidRDefault="00CF4463" w:rsidP="00CF4463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Data inserimento incarico</w:t>
      </w:r>
    </w:p>
    <w:p w14:paraId="1A8E14E3" w14:textId="77777777" w:rsidR="00CF4463" w:rsidRPr="00202734" w:rsidRDefault="00880E50" w:rsidP="00CF4463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Numero o</w:t>
      </w:r>
      <w:r w:rsidR="00CF4463" w:rsidRPr="00202734">
        <w:rPr>
          <w:szCs w:val="20"/>
        </w:rPr>
        <w:t>re settimanali</w:t>
      </w:r>
    </w:p>
    <w:p w14:paraId="57C3F6CF" w14:textId="77777777" w:rsidR="00D140C0" w:rsidRPr="00202734" w:rsidRDefault="00CF4463" w:rsidP="00D140C0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Codice tipo incarico</w:t>
      </w:r>
    </w:p>
    <w:p w14:paraId="13E03716" w14:textId="77777777" w:rsidR="00CF4463" w:rsidRPr="00202734" w:rsidRDefault="00CF4463" w:rsidP="00F84968">
      <w:pPr>
        <w:numPr>
          <w:ilvl w:val="2"/>
          <w:numId w:val="61"/>
        </w:numPr>
        <w:ind w:right="310"/>
        <w:rPr>
          <w:szCs w:val="20"/>
        </w:rPr>
      </w:pPr>
      <w:r w:rsidRPr="00202734">
        <w:rPr>
          <w:szCs w:val="20"/>
        </w:rPr>
        <w:t xml:space="preserve">Flag attività </w:t>
      </w:r>
      <w:r w:rsidR="00AC44FE" w:rsidRPr="00202734">
        <w:rPr>
          <w:szCs w:val="20"/>
        </w:rPr>
        <w:t>particolari</w:t>
      </w:r>
      <w:r w:rsidR="00F84968" w:rsidRPr="00202734">
        <w:rPr>
          <w:szCs w:val="20"/>
        </w:rPr>
        <w:t xml:space="preserve"> (solo per odontoiatri e psicologi)</w:t>
      </w:r>
    </w:p>
    <w:p w14:paraId="1BADF48D" w14:textId="77777777" w:rsidR="00D140C0" w:rsidRPr="00202734" w:rsidRDefault="00D140C0" w:rsidP="00D140C0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Flag zona disagiata</w:t>
      </w:r>
    </w:p>
    <w:p w14:paraId="7B8B897B" w14:textId="77777777" w:rsidR="00D140C0" w:rsidRPr="00202734" w:rsidRDefault="00D140C0" w:rsidP="00D140C0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Data fine incarico</w:t>
      </w:r>
    </w:p>
    <w:p w14:paraId="33261FBB" w14:textId="77777777" w:rsidR="00D140C0" w:rsidRPr="00202734" w:rsidRDefault="00D140C0" w:rsidP="00D140C0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Codice motivo fine incarico</w:t>
      </w:r>
    </w:p>
    <w:p w14:paraId="589C2013" w14:textId="77777777" w:rsidR="000C51AC" w:rsidRPr="00202734" w:rsidRDefault="007F2CAA" w:rsidP="00023ED3">
      <w:pPr>
        <w:pStyle w:val="Titolo2"/>
        <w:numPr>
          <w:ilvl w:val="2"/>
          <w:numId w:val="24"/>
        </w:numPr>
        <w:ind w:right="310"/>
        <w:rPr>
          <w:sz w:val="22"/>
          <w:szCs w:val="22"/>
        </w:rPr>
      </w:pPr>
      <w:bookmarkStart w:id="65" w:name="_Toc356396031"/>
      <w:r w:rsidRPr="00202734">
        <w:rPr>
          <w:sz w:val="22"/>
          <w:szCs w:val="22"/>
        </w:rPr>
        <w:t xml:space="preserve">Sottotipo 2 – </w:t>
      </w:r>
      <w:r w:rsidR="00EC5B7F" w:rsidRPr="00202734">
        <w:rPr>
          <w:sz w:val="22"/>
          <w:szCs w:val="22"/>
        </w:rPr>
        <w:t xml:space="preserve">Variazione </w:t>
      </w:r>
      <w:r w:rsidR="001A1237" w:rsidRPr="00202734">
        <w:rPr>
          <w:sz w:val="22"/>
          <w:szCs w:val="22"/>
        </w:rPr>
        <w:t>incarico</w:t>
      </w:r>
      <w:r w:rsidR="000C51AC" w:rsidRPr="00202734">
        <w:rPr>
          <w:sz w:val="22"/>
          <w:szCs w:val="22"/>
        </w:rPr>
        <w:t xml:space="preserve"> </w:t>
      </w:r>
      <w:bookmarkEnd w:id="63"/>
      <w:bookmarkEnd w:id="64"/>
      <w:r w:rsidRPr="00202734">
        <w:rPr>
          <w:sz w:val="22"/>
          <w:szCs w:val="22"/>
        </w:rPr>
        <w:t>Medico Specialista o Professionista</w:t>
      </w:r>
      <w:bookmarkEnd w:id="65"/>
    </w:p>
    <w:p w14:paraId="78875C41" w14:textId="77777777" w:rsidR="001A1237" w:rsidRPr="00202734" w:rsidRDefault="001A1237" w:rsidP="001A1237">
      <w:pPr>
        <w:ind w:right="310"/>
        <w:jc w:val="both"/>
      </w:pPr>
      <w:r w:rsidRPr="00202734">
        <w:t>La variazione dell’incarico d</w:t>
      </w:r>
      <w:r w:rsidR="00880E50" w:rsidRPr="00202734">
        <w:t>i un m</w:t>
      </w:r>
      <w:r w:rsidRPr="00202734">
        <w:t xml:space="preserve">edico </w:t>
      </w:r>
      <w:r w:rsidR="00880E50" w:rsidRPr="00202734">
        <w:t>s</w:t>
      </w:r>
      <w:r w:rsidRPr="00202734">
        <w:t xml:space="preserve">pecialista o </w:t>
      </w:r>
      <w:r w:rsidR="00880E50" w:rsidRPr="00202734">
        <w:t>p</w:t>
      </w:r>
      <w:r w:rsidRPr="00202734">
        <w:t xml:space="preserve">rofessionista </w:t>
      </w:r>
      <w:r w:rsidR="00880E50" w:rsidRPr="00202734">
        <w:t>sa</w:t>
      </w:r>
      <w:r w:rsidR="0074242F" w:rsidRPr="00202734">
        <w:t>n</w:t>
      </w:r>
      <w:r w:rsidR="00880E50" w:rsidRPr="00202734">
        <w:t xml:space="preserve">itario </w:t>
      </w:r>
      <w:r w:rsidRPr="00202734">
        <w:t>può avvenire</w:t>
      </w:r>
    </w:p>
    <w:p w14:paraId="7BEB2444" w14:textId="77777777" w:rsidR="001A1237" w:rsidRPr="00202734" w:rsidRDefault="001A1237" w:rsidP="001A1237">
      <w:pPr>
        <w:numPr>
          <w:ilvl w:val="0"/>
          <w:numId w:val="65"/>
        </w:numPr>
        <w:ind w:right="310"/>
        <w:jc w:val="both"/>
      </w:pPr>
      <w:r w:rsidRPr="00202734">
        <w:t xml:space="preserve">in caso di </w:t>
      </w:r>
      <w:r w:rsidR="0074242F" w:rsidRPr="00202734">
        <w:t xml:space="preserve">cessazione o trasferimento  </w:t>
      </w:r>
      <w:r w:rsidR="00AC31C8" w:rsidRPr="00202734">
        <w:t xml:space="preserve">del professionista </w:t>
      </w:r>
      <w:r w:rsidRPr="00202734">
        <w:t xml:space="preserve">con </w:t>
      </w:r>
      <w:r w:rsidR="0074242F" w:rsidRPr="00202734">
        <w:t>l’</w:t>
      </w:r>
      <w:r w:rsidRPr="00202734">
        <w:t>indicazione del motivo</w:t>
      </w:r>
      <w:r w:rsidR="0074242F" w:rsidRPr="00202734">
        <w:t xml:space="preserve"> della </w:t>
      </w:r>
      <w:r w:rsidR="00DC4DE9" w:rsidRPr="00202734">
        <w:t xml:space="preserve">chiusura e della relativa </w:t>
      </w:r>
      <w:r w:rsidR="0074242F" w:rsidRPr="00202734">
        <w:t xml:space="preserve"> data</w:t>
      </w:r>
      <w:r w:rsidR="00DC4DE9" w:rsidRPr="00202734">
        <w:t xml:space="preserve"> di fine incarico</w:t>
      </w:r>
    </w:p>
    <w:p w14:paraId="06DB523F" w14:textId="77777777" w:rsidR="001A1237" w:rsidRPr="00202734" w:rsidRDefault="00FE6399" w:rsidP="001A1237">
      <w:pPr>
        <w:numPr>
          <w:ilvl w:val="0"/>
          <w:numId w:val="65"/>
        </w:numPr>
        <w:ind w:right="310"/>
        <w:jc w:val="both"/>
      </w:pPr>
      <w:r w:rsidRPr="00202734">
        <w:t xml:space="preserve">attribuzione </w:t>
      </w:r>
      <w:r w:rsidR="00770CF8" w:rsidRPr="00202734">
        <w:t xml:space="preserve">di </w:t>
      </w:r>
      <w:r w:rsidR="001A1237" w:rsidRPr="00202734">
        <w:t>zona disagiata all’incarico</w:t>
      </w:r>
    </w:p>
    <w:p w14:paraId="26EEF303" w14:textId="77777777" w:rsidR="006525C6" w:rsidRPr="00202734" w:rsidRDefault="006525C6" w:rsidP="006525C6">
      <w:pPr>
        <w:ind w:right="310"/>
        <w:jc w:val="both"/>
      </w:pPr>
    </w:p>
    <w:p w14:paraId="37ED6F71" w14:textId="77777777" w:rsidR="006525C6" w:rsidRPr="00202734" w:rsidRDefault="006525C6" w:rsidP="006525C6">
      <w:pPr>
        <w:ind w:right="310"/>
        <w:jc w:val="both"/>
      </w:pPr>
      <w:r w:rsidRPr="00202734">
        <w:t>I dati che è utile notificare in corrispondenza di questa operazione sono i seguenti:</w:t>
      </w:r>
    </w:p>
    <w:p w14:paraId="2AD9021E" w14:textId="77777777" w:rsidR="000C51AC" w:rsidRPr="00202734" w:rsidRDefault="000C51AC" w:rsidP="00023ED3">
      <w:pPr>
        <w:ind w:right="310"/>
      </w:pPr>
    </w:p>
    <w:p w14:paraId="6232F7FC" w14:textId="77777777" w:rsidR="001A1237" w:rsidRPr="00202734" w:rsidRDefault="001A1237" w:rsidP="001A1237">
      <w:pPr>
        <w:numPr>
          <w:ilvl w:val="0"/>
          <w:numId w:val="33"/>
        </w:numPr>
        <w:ind w:left="1080" w:right="310"/>
        <w:jc w:val="both"/>
        <w:rPr>
          <w:b/>
          <w:sz w:val="18"/>
          <w:szCs w:val="18"/>
        </w:rPr>
      </w:pPr>
      <w:r w:rsidRPr="00202734">
        <w:rPr>
          <w:b/>
          <w:sz w:val="18"/>
          <w:szCs w:val="18"/>
        </w:rPr>
        <w:t>DATI CORRENTI</w:t>
      </w:r>
    </w:p>
    <w:p w14:paraId="58607C80" w14:textId="77777777" w:rsidR="00F84968" w:rsidRPr="00202734" w:rsidRDefault="00F84968" w:rsidP="00F84968">
      <w:pPr>
        <w:numPr>
          <w:ilvl w:val="2"/>
          <w:numId w:val="60"/>
        </w:numPr>
        <w:ind w:right="310"/>
        <w:jc w:val="both"/>
        <w:rPr>
          <w:szCs w:val="20"/>
        </w:rPr>
      </w:pPr>
      <w:r w:rsidRPr="00202734">
        <w:rPr>
          <w:szCs w:val="20"/>
        </w:rPr>
        <w:t>Codice fiscale</w:t>
      </w:r>
    </w:p>
    <w:p w14:paraId="0895214E" w14:textId="77777777" w:rsidR="00F84968" w:rsidRPr="00202734" w:rsidRDefault="00F84968" w:rsidP="00F84968">
      <w:pPr>
        <w:numPr>
          <w:ilvl w:val="2"/>
          <w:numId w:val="60"/>
        </w:numPr>
        <w:ind w:right="310"/>
        <w:jc w:val="both"/>
        <w:rPr>
          <w:szCs w:val="20"/>
        </w:rPr>
      </w:pPr>
      <w:r w:rsidRPr="00202734">
        <w:rPr>
          <w:szCs w:val="20"/>
        </w:rPr>
        <w:t>Cognome</w:t>
      </w:r>
    </w:p>
    <w:p w14:paraId="5C2B68E7" w14:textId="77777777" w:rsidR="00F84968" w:rsidRPr="00202734" w:rsidRDefault="00F84968" w:rsidP="00F84968">
      <w:pPr>
        <w:numPr>
          <w:ilvl w:val="2"/>
          <w:numId w:val="60"/>
        </w:numPr>
        <w:ind w:right="310"/>
        <w:jc w:val="both"/>
        <w:rPr>
          <w:szCs w:val="20"/>
        </w:rPr>
      </w:pPr>
      <w:r w:rsidRPr="00202734">
        <w:rPr>
          <w:szCs w:val="20"/>
        </w:rPr>
        <w:t>Nome</w:t>
      </w:r>
    </w:p>
    <w:p w14:paraId="08644F45" w14:textId="77777777" w:rsidR="00F84968" w:rsidRPr="00202734" w:rsidRDefault="00F84968" w:rsidP="00F84968">
      <w:pPr>
        <w:numPr>
          <w:ilvl w:val="2"/>
          <w:numId w:val="60"/>
        </w:numPr>
        <w:ind w:right="310"/>
        <w:rPr>
          <w:szCs w:val="20"/>
        </w:rPr>
      </w:pPr>
      <w:r w:rsidRPr="00202734">
        <w:rPr>
          <w:szCs w:val="20"/>
        </w:rPr>
        <w:t>Data di nascita</w:t>
      </w:r>
    </w:p>
    <w:p w14:paraId="0B41CC62" w14:textId="77777777" w:rsidR="00F84968" w:rsidRPr="00202734" w:rsidRDefault="00F84968" w:rsidP="00F84968">
      <w:pPr>
        <w:numPr>
          <w:ilvl w:val="2"/>
          <w:numId w:val="60"/>
        </w:numPr>
        <w:ind w:right="310"/>
        <w:jc w:val="both"/>
        <w:rPr>
          <w:szCs w:val="20"/>
        </w:rPr>
      </w:pPr>
      <w:r w:rsidRPr="00202734">
        <w:rPr>
          <w:szCs w:val="20"/>
        </w:rPr>
        <w:t>Codice comune di nascita</w:t>
      </w:r>
    </w:p>
    <w:p w14:paraId="764A758F" w14:textId="77777777" w:rsidR="00F84968" w:rsidRPr="00202734" w:rsidRDefault="00F84968" w:rsidP="00F84968">
      <w:pPr>
        <w:numPr>
          <w:ilvl w:val="2"/>
          <w:numId w:val="60"/>
        </w:numPr>
        <w:ind w:right="310"/>
        <w:jc w:val="both"/>
        <w:rPr>
          <w:szCs w:val="20"/>
        </w:rPr>
      </w:pPr>
      <w:r w:rsidRPr="00202734">
        <w:rPr>
          <w:szCs w:val="20"/>
        </w:rPr>
        <w:t>Sesso</w:t>
      </w:r>
    </w:p>
    <w:p w14:paraId="218CE45D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Codice area professionale</w:t>
      </w:r>
    </w:p>
    <w:p w14:paraId="35218F8A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Codice incarico</w:t>
      </w:r>
    </w:p>
    <w:p w14:paraId="638C6D1C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Codice branca specialistica (solo medici specialisti)</w:t>
      </w:r>
    </w:p>
    <w:p w14:paraId="1D42AC0E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Codice professionista</w:t>
      </w:r>
    </w:p>
    <w:p w14:paraId="21CF699B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Codice ambulatorio</w:t>
      </w:r>
    </w:p>
    <w:p w14:paraId="2D1334F4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Data conferimento incarico</w:t>
      </w:r>
    </w:p>
    <w:p w14:paraId="54E33FB8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Data inizio incarico</w:t>
      </w:r>
    </w:p>
    <w:p w14:paraId="2D104FD6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Data inserimento incarico</w:t>
      </w:r>
    </w:p>
    <w:p w14:paraId="65D37DFC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Numero ore settimanali</w:t>
      </w:r>
    </w:p>
    <w:p w14:paraId="7D95240E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Codice tipo incarico</w:t>
      </w:r>
    </w:p>
    <w:p w14:paraId="5D95226C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Flag attività particolari (solo per odontoiatri e psicologi)</w:t>
      </w:r>
    </w:p>
    <w:p w14:paraId="3D567475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Flag zona disagiata</w:t>
      </w:r>
    </w:p>
    <w:p w14:paraId="38BE8392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Data fine incarico</w:t>
      </w:r>
    </w:p>
    <w:p w14:paraId="7FCA546C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Codice motivo fine incarico</w:t>
      </w:r>
    </w:p>
    <w:p w14:paraId="1015B204" w14:textId="77777777" w:rsidR="001A1237" w:rsidRPr="00202734" w:rsidRDefault="001A1237" w:rsidP="001A1237">
      <w:pPr>
        <w:numPr>
          <w:ilvl w:val="0"/>
          <w:numId w:val="33"/>
        </w:numPr>
        <w:ind w:left="1080" w:right="310"/>
        <w:jc w:val="both"/>
        <w:rPr>
          <w:b/>
          <w:szCs w:val="20"/>
        </w:rPr>
      </w:pPr>
      <w:r w:rsidRPr="00202734">
        <w:rPr>
          <w:b/>
          <w:sz w:val="18"/>
          <w:szCs w:val="18"/>
        </w:rPr>
        <w:t>DATI PRECEDENTI</w:t>
      </w:r>
      <w:r w:rsidR="00AC31C8" w:rsidRPr="00202734">
        <w:rPr>
          <w:b/>
          <w:sz w:val="18"/>
          <w:szCs w:val="18"/>
        </w:rPr>
        <w:t xml:space="preserve"> </w:t>
      </w:r>
      <w:r w:rsidR="00EC5B7F" w:rsidRPr="00202734">
        <w:rPr>
          <w:b/>
          <w:sz w:val="18"/>
          <w:szCs w:val="18"/>
        </w:rPr>
        <w:t xml:space="preserve"> </w:t>
      </w:r>
    </w:p>
    <w:p w14:paraId="2B5B03D1" w14:textId="77777777" w:rsidR="00F84968" w:rsidRPr="00202734" w:rsidRDefault="00F84968" w:rsidP="00F84968">
      <w:pPr>
        <w:numPr>
          <w:ilvl w:val="2"/>
          <w:numId w:val="60"/>
        </w:numPr>
        <w:ind w:right="310"/>
        <w:jc w:val="both"/>
        <w:rPr>
          <w:szCs w:val="20"/>
        </w:rPr>
      </w:pPr>
      <w:r w:rsidRPr="00202734">
        <w:rPr>
          <w:szCs w:val="20"/>
        </w:rPr>
        <w:t>Codice fiscale</w:t>
      </w:r>
    </w:p>
    <w:p w14:paraId="5DAE43E3" w14:textId="77777777" w:rsidR="00F84968" w:rsidRPr="00202734" w:rsidRDefault="00F84968" w:rsidP="00F84968">
      <w:pPr>
        <w:numPr>
          <w:ilvl w:val="2"/>
          <w:numId w:val="60"/>
        </w:numPr>
        <w:ind w:right="310"/>
        <w:jc w:val="both"/>
        <w:rPr>
          <w:szCs w:val="20"/>
        </w:rPr>
      </w:pPr>
      <w:r w:rsidRPr="00202734">
        <w:rPr>
          <w:szCs w:val="20"/>
        </w:rPr>
        <w:t>Cognome</w:t>
      </w:r>
    </w:p>
    <w:p w14:paraId="016F48F0" w14:textId="77777777" w:rsidR="00F84968" w:rsidRPr="00202734" w:rsidRDefault="00F84968" w:rsidP="00F84968">
      <w:pPr>
        <w:numPr>
          <w:ilvl w:val="2"/>
          <w:numId w:val="60"/>
        </w:numPr>
        <w:ind w:right="310"/>
        <w:jc w:val="both"/>
        <w:rPr>
          <w:szCs w:val="20"/>
        </w:rPr>
      </w:pPr>
      <w:r w:rsidRPr="00202734">
        <w:rPr>
          <w:szCs w:val="20"/>
        </w:rPr>
        <w:t>Nome</w:t>
      </w:r>
    </w:p>
    <w:p w14:paraId="254DE120" w14:textId="77777777" w:rsidR="00F84968" w:rsidRPr="00202734" w:rsidRDefault="00F84968" w:rsidP="00F84968">
      <w:pPr>
        <w:numPr>
          <w:ilvl w:val="2"/>
          <w:numId w:val="60"/>
        </w:numPr>
        <w:ind w:right="310"/>
        <w:rPr>
          <w:szCs w:val="20"/>
        </w:rPr>
      </w:pPr>
      <w:r w:rsidRPr="00202734">
        <w:rPr>
          <w:szCs w:val="20"/>
        </w:rPr>
        <w:t>Data di nascita</w:t>
      </w:r>
    </w:p>
    <w:p w14:paraId="37C25C79" w14:textId="77777777" w:rsidR="00F84968" w:rsidRPr="00202734" w:rsidRDefault="00F84968" w:rsidP="00F84968">
      <w:pPr>
        <w:numPr>
          <w:ilvl w:val="2"/>
          <w:numId w:val="60"/>
        </w:numPr>
        <w:ind w:right="310"/>
        <w:jc w:val="both"/>
        <w:rPr>
          <w:szCs w:val="20"/>
        </w:rPr>
      </w:pPr>
      <w:r w:rsidRPr="00202734">
        <w:rPr>
          <w:szCs w:val="20"/>
        </w:rPr>
        <w:t>Codice comune di nascita</w:t>
      </w:r>
    </w:p>
    <w:p w14:paraId="366256C0" w14:textId="77777777" w:rsidR="00F84968" w:rsidRPr="00202734" w:rsidRDefault="00F84968" w:rsidP="00F84968">
      <w:pPr>
        <w:numPr>
          <w:ilvl w:val="2"/>
          <w:numId w:val="60"/>
        </w:numPr>
        <w:ind w:right="310"/>
        <w:jc w:val="both"/>
        <w:rPr>
          <w:szCs w:val="20"/>
        </w:rPr>
      </w:pPr>
      <w:r w:rsidRPr="00202734">
        <w:rPr>
          <w:szCs w:val="20"/>
        </w:rPr>
        <w:t>Sesso</w:t>
      </w:r>
    </w:p>
    <w:p w14:paraId="75A6DC2A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Codice area professionale</w:t>
      </w:r>
    </w:p>
    <w:p w14:paraId="1D591DFD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lastRenderedPageBreak/>
        <w:t>Codice incarico</w:t>
      </w:r>
    </w:p>
    <w:p w14:paraId="7EE02795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Codice branca specialistica (solo medici specialisti)</w:t>
      </w:r>
    </w:p>
    <w:p w14:paraId="785B7390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Codice professionista</w:t>
      </w:r>
    </w:p>
    <w:p w14:paraId="676D6601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Codice ambulatorio</w:t>
      </w:r>
    </w:p>
    <w:p w14:paraId="6AEF1698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Data conferimento incarico</w:t>
      </w:r>
    </w:p>
    <w:p w14:paraId="7142A413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Data inizio incarico</w:t>
      </w:r>
    </w:p>
    <w:p w14:paraId="249D6B9C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Data inserimento incarico</w:t>
      </w:r>
    </w:p>
    <w:p w14:paraId="4635F924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Numero ore settimanali</w:t>
      </w:r>
    </w:p>
    <w:p w14:paraId="1FA3C022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Codice tipo incarico</w:t>
      </w:r>
    </w:p>
    <w:p w14:paraId="680E9AF6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Flag attività particolari (solo per odontoiatri e psicologi)</w:t>
      </w:r>
    </w:p>
    <w:p w14:paraId="135BBB91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Flag zona disagiata</w:t>
      </w:r>
    </w:p>
    <w:p w14:paraId="4137683E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Data fine incarico</w:t>
      </w:r>
    </w:p>
    <w:p w14:paraId="05A6DFB4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Codice motivo fine incarico</w:t>
      </w:r>
    </w:p>
    <w:p w14:paraId="6DE0B350" w14:textId="77777777" w:rsidR="00740795" w:rsidRPr="00202734" w:rsidRDefault="00740795" w:rsidP="00740795">
      <w:pPr>
        <w:ind w:right="310"/>
        <w:jc w:val="both"/>
        <w:rPr>
          <w:szCs w:val="20"/>
        </w:rPr>
      </w:pPr>
    </w:p>
    <w:p w14:paraId="604BE35F" w14:textId="77777777" w:rsidR="00740795" w:rsidRPr="00202734" w:rsidRDefault="00740795" w:rsidP="00740795">
      <w:pPr>
        <w:pStyle w:val="Titolo2"/>
        <w:numPr>
          <w:ilvl w:val="2"/>
          <w:numId w:val="24"/>
        </w:numPr>
        <w:tabs>
          <w:tab w:val="left" w:pos="8505"/>
        </w:tabs>
        <w:ind w:right="27"/>
        <w:rPr>
          <w:sz w:val="22"/>
          <w:szCs w:val="22"/>
        </w:rPr>
      </w:pPr>
      <w:bookmarkStart w:id="66" w:name="_Toc356396032"/>
      <w:r w:rsidRPr="00202734">
        <w:rPr>
          <w:sz w:val="22"/>
          <w:szCs w:val="22"/>
        </w:rPr>
        <w:t xml:space="preserve">Sottotipo </w:t>
      </w:r>
      <w:r w:rsidR="00F84968" w:rsidRPr="00202734">
        <w:rPr>
          <w:sz w:val="22"/>
          <w:szCs w:val="22"/>
        </w:rPr>
        <w:t>3</w:t>
      </w:r>
      <w:r w:rsidRPr="00202734">
        <w:rPr>
          <w:sz w:val="22"/>
          <w:szCs w:val="22"/>
        </w:rPr>
        <w:t xml:space="preserve"> – </w:t>
      </w:r>
      <w:r w:rsidR="00F84968" w:rsidRPr="00202734">
        <w:rPr>
          <w:sz w:val="22"/>
          <w:szCs w:val="22"/>
        </w:rPr>
        <w:t>Cancellazione</w:t>
      </w:r>
      <w:r w:rsidRPr="00202734">
        <w:rPr>
          <w:sz w:val="22"/>
          <w:szCs w:val="22"/>
        </w:rPr>
        <w:t xml:space="preserve"> incarico Medico Specialista o Professionista</w:t>
      </w:r>
      <w:bookmarkEnd w:id="66"/>
    </w:p>
    <w:p w14:paraId="5A5E8F26" w14:textId="77777777" w:rsidR="00740795" w:rsidRPr="00202734" w:rsidRDefault="00740795" w:rsidP="00740795">
      <w:pPr>
        <w:ind w:right="310"/>
      </w:pPr>
      <w:r w:rsidRPr="00202734">
        <w:t>Si tratta della eliminazione di un incarico di un medico specialista o professionista sanitario.</w:t>
      </w:r>
    </w:p>
    <w:p w14:paraId="78A68443" w14:textId="77777777" w:rsidR="00FE6399" w:rsidRPr="00202734" w:rsidRDefault="00FE6399" w:rsidP="00740795">
      <w:pPr>
        <w:ind w:right="310"/>
      </w:pPr>
    </w:p>
    <w:p w14:paraId="272CE7EA" w14:textId="77777777" w:rsidR="00740795" w:rsidRPr="00202734" w:rsidRDefault="00740795" w:rsidP="00FE6399">
      <w:pPr>
        <w:ind w:right="310"/>
      </w:pPr>
      <w:r w:rsidRPr="00202734">
        <w:t>I dati che è utile notificare in corrispondenza di questa operazione sono i seguenti:</w:t>
      </w:r>
    </w:p>
    <w:p w14:paraId="00C9D34E" w14:textId="77777777" w:rsidR="00740795" w:rsidRPr="00202734" w:rsidRDefault="00740795" w:rsidP="00740795">
      <w:pPr>
        <w:ind w:right="310"/>
        <w:jc w:val="both"/>
      </w:pPr>
    </w:p>
    <w:p w14:paraId="59BBFBE6" w14:textId="77777777" w:rsidR="00740795" w:rsidRPr="00202734" w:rsidRDefault="00740795" w:rsidP="00740795">
      <w:pPr>
        <w:numPr>
          <w:ilvl w:val="0"/>
          <w:numId w:val="33"/>
        </w:numPr>
        <w:ind w:left="1080" w:right="310"/>
        <w:jc w:val="both"/>
        <w:rPr>
          <w:b/>
          <w:sz w:val="18"/>
          <w:szCs w:val="18"/>
        </w:rPr>
      </w:pPr>
      <w:r w:rsidRPr="00202734">
        <w:rPr>
          <w:b/>
          <w:sz w:val="18"/>
          <w:szCs w:val="18"/>
        </w:rPr>
        <w:t>DATI PRECEDENTI</w:t>
      </w:r>
    </w:p>
    <w:p w14:paraId="1BBB98F9" w14:textId="77777777" w:rsidR="00F84968" w:rsidRPr="00202734" w:rsidRDefault="00F84968" w:rsidP="00F84968">
      <w:pPr>
        <w:numPr>
          <w:ilvl w:val="2"/>
          <w:numId w:val="60"/>
        </w:numPr>
        <w:ind w:right="310"/>
        <w:jc w:val="both"/>
        <w:rPr>
          <w:szCs w:val="20"/>
        </w:rPr>
      </w:pPr>
      <w:r w:rsidRPr="00202734">
        <w:rPr>
          <w:szCs w:val="20"/>
        </w:rPr>
        <w:t>Codice fiscale</w:t>
      </w:r>
    </w:p>
    <w:p w14:paraId="06E8556A" w14:textId="77777777" w:rsidR="00F84968" w:rsidRPr="00202734" w:rsidRDefault="00F84968" w:rsidP="00F84968">
      <w:pPr>
        <w:numPr>
          <w:ilvl w:val="2"/>
          <w:numId w:val="60"/>
        </w:numPr>
        <w:ind w:right="310"/>
        <w:jc w:val="both"/>
        <w:rPr>
          <w:szCs w:val="20"/>
        </w:rPr>
      </w:pPr>
      <w:r w:rsidRPr="00202734">
        <w:rPr>
          <w:szCs w:val="20"/>
        </w:rPr>
        <w:t>Cognome</w:t>
      </w:r>
    </w:p>
    <w:p w14:paraId="1A216587" w14:textId="77777777" w:rsidR="00F84968" w:rsidRPr="00202734" w:rsidRDefault="00F84968" w:rsidP="00F84968">
      <w:pPr>
        <w:numPr>
          <w:ilvl w:val="2"/>
          <w:numId w:val="60"/>
        </w:numPr>
        <w:ind w:right="310"/>
        <w:jc w:val="both"/>
        <w:rPr>
          <w:szCs w:val="20"/>
        </w:rPr>
      </w:pPr>
      <w:r w:rsidRPr="00202734">
        <w:rPr>
          <w:szCs w:val="20"/>
        </w:rPr>
        <w:t>Nome</w:t>
      </w:r>
    </w:p>
    <w:p w14:paraId="0E40B15B" w14:textId="77777777" w:rsidR="00F84968" w:rsidRPr="00202734" w:rsidRDefault="00F84968" w:rsidP="00F84968">
      <w:pPr>
        <w:numPr>
          <w:ilvl w:val="2"/>
          <w:numId w:val="60"/>
        </w:numPr>
        <w:ind w:right="310"/>
        <w:rPr>
          <w:szCs w:val="20"/>
        </w:rPr>
      </w:pPr>
      <w:r w:rsidRPr="00202734">
        <w:rPr>
          <w:szCs w:val="20"/>
        </w:rPr>
        <w:t>Data di nascita</w:t>
      </w:r>
    </w:p>
    <w:p w14:paraId="62E0A435" w14:textId="77777777" w:rsidR="00F84968" w:rsidRPr="00202734" w:rsidRDefault="00F84968" w:rsidP="00F84968">
      <w:pPr>
        <w:numPr>
          <w:ilvl w:val="2"/>
          <w:numId w:val="60"/>
        </w:numPr>
        <w:ind w:right="310"/>
        <w:jc w:val="both"/>
        <w:rPr>
          <w:szCs w:val="20"/>
        </w:rPr>
      </w:pPr>
      <w:r w:rsidRPr="00202734">
        <w:rPr>
          <w:szCs w:val="20"/>
        </w:rPr>
        <w:t>Codice comune di nascita</w:t>
      </w:r>
    </w:p>
    <w:p w14:paraId="5F086F47" w14:textId="77777777" w:rsidR="00F84968" w:rsidRPr="00202734" w:rsidRDefault="00F84968" w:rsidP="00F84968">
      <w:pPr>
        <w:numPr>
          <w:ilvl w:val="2"/>
          <w:numId w:val="60"/>
        </w:numPr>
        <w:ind w:right="310"/>
        <w:jc w:val="both"/>
        <w:rPr>
          <w:szCs w:val="20"/>
        </w:rPr>
      </w:pPr>
      <w:r w:rsidRPr="00202734">
        <w:rPr>
          <w:szCs w:val="20"/>
        </w:rPr>
        <w:t>Sesso</w:t>
      </w:r>
    </w:p>
    <w:p w14:paraId="61A1D174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Codice area professionale</w:t>
      </w:r>
    </w:p>
    <w:p w14:paraId="17ED471B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Codice incarico</w:t>
      </w:r>
    </w:p>
    <w:p w14:paraId="04CD82DF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Codice branca specialistica (solo medici specialisti)</w:t>
      </w:r>
    </w:p>
    <w:p w14:paraId="5B2250FE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Codice professionista</w:t>
      </w:r>
    </w:p>
    <w:p w14:paraId="4E8A1204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Codice ambulatorio</w:t>
      </w:r>
    </w:p>
    <w:p w14:paraId="21E1F2F4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Data conferimento incarico</w:t>
      </w:r>
    </w:p>
    <w:p w14:paraId="743249C3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Data inizio incarico</w:t>
      </w:r>
    </w:p>
    <w:p w14:paraId="4844B6D9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Data inserimento incarico</w:t>
      </w:r>
    </w:p>
    <w:p w14:paraId="0F278A29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Numero ore settimanali</w:t>
      </w:r>
    </w:p>
    <w:p w14:paraId="7AEC0CE0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Codice tipo incarico</w:t>
      </w:r>
    </w:p>
    <w:p w14:paraId="4CB6E03D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Flag attività particolari (solo per odontoiatri e psicologi)</w:t>
      </w:r>
    </w:p>
    <w:p w14:paraId="1EC56F89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Flag zona disagiata</w:t>
      </w:r>
    </w:p>
    <w:p w14:paraId="1754996A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Data fine incarico</w:t>
      </w:r>
    </w:p>
    <w:p w14:paraId="238E254B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Codice motivo fine incarico</w:t>
      </w:r>
    </w:p>
    <w:p w14:paraId="1F39610D" w14:textId="77777777" w:rsidR="00740795" w:rsidRPr="00202734" w:rsidRDefault="00740795" w:rsidP="00740795">
      <w:pPr>
        <w:ind w:right="310"/>
        <w:jc w:val="both"/>
        <w:rPr>
          <w:szCs w:val="20"/>
        </w:rPr>
      </w:pPr>
    </w:p>
    <w:p w14:paraId="774CE90A" w14:textId="77777777" w:rsidR="000C51AC" w:rsidRPr="00202734" w:rsidRDefault="001211F9" w:rsidP="00EC5B7F">
      <w:pPr>
        <w:pStyle w:val="Titolo2"/>
        <w:tabs>
          <w:tab w:val="clear" w:pos="1080"/>
          <w:tab w:val="num" w:pos="709"/>
          <w:tab w:val="left" w:pos="9356"/>
        </w:tabs>
        <w:ind w:right="-257" w:hanging="792"/>
        <w:rPr>
          <w:sz w:val="22"/>
          <w:szCs w:val="22"/>
        </w:rPr>
      </w:pPr>
      <w:bookmarkStart w:id="67" w:name="_Ref309309946"/>
      <w:bookmarkStart w:id="68" w:name="_Ref324946924"/>
      <w:bookmarkStart w:id="69" w:name="_Toc325123534"/>
      <w:bookmarkStart w:id="70" w:name="_Toc356396033"/>
      <w:r w:rsidRPr="00202734">
        <w:rPr>
          <w:sz w:val="22"/>
          <w:szCs w:val="22"/>
        </w:rPr>
        <w:t>Evento “V</w:t>
      </w:r>
      <w:r w:rsidR="000C51AC" w:rsidRPr="00202734">
        <w:rPr>
          <w:sz w:val="22"/>
          <w:szCs w:val="22"/>
        </w:rPr>
        <w:t xml:space="preserve">ariazione </w:t>
      </w:r>
      <w:r w:rsidR="00FC062F" w:rsidRPr="00202734">
        <w:rPr>
          <w:sz w:val="22"/>
          <w:szCs w:val="22"/>
        </w:rPr>
        <w:t xml:space="preserve">turno  Medico Specialista </w:t>
      </w:r>
      <w:bookmarkEnd w:id="68"/>
      <w:bookmarkEnd w:id="69"/>
      <w:r w:rsidRPr="00202734">
        <w:rPr>
          <w:sz w:val="22"/>
          <w:szCs w:val="22"/>
        </w:rPr>
        <w:t>o Professionista”</w:t>
      </w:r>
      <w:bookmarkEnd w:id="70"/>
    </w:p>
    <w:p w14:paraId="5C95231C" w14:textId="77777777" w:rsidR="00FC062F" w:rsidRPr="00202734" w:rsidRDefault="00FC062F" w:rsidP="00FC062F">
      <w:pPr>
        <w:jc w:val="both"/>
      </w:pPr>
      <w:bookmarkStart w:id="71" w:name="_Ref324948727"/>
      <w:bookmarkStart w:id="72" w:name="_Toc325123535"/>
      <w:r w:rsidRPr="00202734">
        <w:t>In questa tipologia rientrano le notifiche riguardanti:</w:t>
      </w:r>
    </w:p>
    <w:p w14:paraId="6070DA63" w14:textId="77777777" w:rsidR="00FC062F" w:rsidRPr="00202734" w:rsidRDefault="00FC062F" w:rsidP="006525C6">
      <w:pPr>
        <w:numPr>
          <w:ilvl w:val="0"/>
          <w:numId w:val="85"/>
        </w:numPr>
        <w:jc w:val="both"/>
      </w:pPr>
      <w:r w:rsidRPr="00202734">
        <w:t>assegnazione nuovo turno di servizio riferito ad un incarico con contestuale chiusura del precedente</w:t>
      </w:r>
    </w:p>
    <w:p w14:paraId="6476F369" w14:textId="77777777" w:rsidR="00FC062F" w:rsidRPr="00202734" w:rsidRDefault="00FC062F" w:rsidP="006525C6">
      <w:pPr>
        <w:numPr>
          <w:ilvl w:val="0"/>
          <w:numId w:val="85"/>
        </w:numPr>
        <w:jc w:val="both"/>
      </w:pPr>
      <w:r w:rsidRPr="00202734">
        <w:t xml:space="preserve">modifica orari di servizio del turno riferito ad un incarico o modifica dei chilometri percorsi dal medico </w:t>
      </w:r>
      <w:r w:rsidR="006525C6" w:rsidRPr="00202734">
        <w:t xml:space="preserve">o professionista </w:t>
      </w:r>
      <w:r w:rsidRPr="00202734">
        <w:t>dalla propria abitazione all’ambulatorio in cui presta servizio</w:t>
      </w:r>
    </w:p>
    <w:p w14:paraId="4264EF1E" w14:textId="77777777" w:rsidR="00533F2F" w:rsidRPr="00202734" w:rsidRDefault="00533F2F" w:rsidP="006525C6">
      <w:pPr>
        <w:numPr>
          <w:ilvl w:val="0"/>
          <w:numId w:val="85"/>
        </w:numPr>
        <w:jc w:val="both"/>
      </w:pPr>
      <w:r w:rsidRPr="00202734">
        <w:t>cancellazione di un turno di servizio</w:t>
      </w:r>
    </w:p>
    <w:p w14:paraId="353621EC" w14:textId="77777777" w:rsidR="000C51AC" w:rsidRPr="00202734" w:rsidRDefault="001211F9" w:rsidP="00023ED3">
      <w:pPr>
        <w:pStyle w:val="Titolo2"/>
        <w:numPr>
          <w:ilvl w:val="2"/>
          <w:numId w:val="24"/>
        </w:numPr>
        <w:ind w:right="310"/>
        <w:rPr>
          <w:sz w:val="22"/>
          <w:szCs w:val="22"/>
        </w:rPr>
      </w:pPr>
      <w:bookmarkStart w:id="73" w:name="_Toc356396034"/>
      <w:r w:rsidRPr="00202734">
        <w:rPr>
          <w:sz w:val="22"/>
          <w:szCs w:val="22"/>
        </w:rPr>
        <w:lastRenderedPageBreak/>
        <w:t xml:space="preserve">Sottotipo 1 – Inserimento </w:t>
      </w:r>
      <w:r w:rsidR="00FC062F" w:rsidRPr="00202734">
        <w:rPr>
          <w:sz w:val="22"/>
          <w:szCs w:val="22"/>
        </w:rPr>
        <w:t xml:space="preserve">turno </w:t>
      </w:r>
      <w:r w:rsidR="000C51AC" w:rsidRPr="00202734">
        <w:rPr>
          <w:sz w:val="22"/>
          <w:szCs w:val="22"/>
        </w:rPr>
        <w:t>Medico</w:t>
      </w:r>
      <w:bookmarkEnd w:id="71"/>
      <w:bookmarkEnd w:id="72"/>
      <w:r w:rsidR="00FC062F" w:rsidRPr="00202734">
        <w:rPr>
          <w:sz w:val="22"/>
          <w:szCs w:val="22"/>
        </w:rPr>
        <w:t xml:space="preserve"> Specialista </w:t>
      </w:r>
      <w:r w:rsidRPr="00202734">
        <w:rPr>
          <w:sz w:val="22"/>
          <w:szCs w:val="22"/>
        </w:rPr>
        <w:t>o Professionista</w:t>
      </w:r>
      <w:bookmarkEnd w:id="73"/>
    </w:p>
    <w:p w14:paraId="78C03445" w14:textId="77777777" w:rsidR="006525C6" w:rsidRPr="00202734" w:rsidRDefault="00FC062F" w:rsidP="00FE6399">
      <w:pPr>
        <w:ind w:right="27"/>
      </w:pPr>
      <w:r w:rsidRPr="00202734">
        <w:t>Si tratta della registrazione di un nuovo turno assegnato ad un incarico di un Medico Specialista o Professionista</w:t>
      </w:r>
      <w:r w:rsidR="00EC5B7F" w:rsidRPr="00202734">
        <w:t xml:space="preserve"> Sanitario</w:t>
      </w:r>
      <w:r w:rsidR="006525C6" w:rsidRPr="00202734">
        <w:t>.</w:t>
      </w:r>
    </w:p>
    <w:p w14:paraId="00A23D98" w14:textId="77777777" w:rsidR="00FE6399" w:rsidRPr="00202734" w:rsidRDefault="00FE6399" w:rsidP="00FE6399">
      <w:pPr>
        <w:ind w:right="27"/>
      </w:pPr>
    </w:p>
    <w:p w14:paraId="6B21B3E0" w14:textId="77777777" w:rsidR="000C51AC" w:rsidRPr="00202734" w:rsidRDefault="006525C6" w:rsidP="00B77CC5">
      <w:pPr>
        <w:ind w:right="310"/>
        <w:jc w:val="both"/>
      </w:pPr>
      <w:r w:rsidRPr="00202734">
        <w:t>I dati che è utile notificare in corrispondenza di questa operazione sono i seguenti:</w:t>
      </w:r>
    </w:p>
    <w:p w14:paraId="06FE9968" w14:textId="77777777" w:rsidR="00FC062F" w:rsidRPr="00202734" w:rsidRDefault="00FC062F" w:rsidP="00FC062F">
      <w:pPr>
        <w:numPr>
          <w:ilvl w:val="0"/>
          <w:numId w:val="33"/>
        </w:numPr>
        <w:ind w:left="1080" w:right="310"/>
        <w:jc w:val="both"/>
        <w:rPr>
          <w:b/>
          <w:sz w:val="18"/>
          <w:szCs w:val="18"/>
        </w:rPr>
      </w:pPr>
      <w:bookmarkStart w:id="74" w:name="_Ref324948743"/>
      <w:bookmarkStart w:id="75" w:name="_Toc325123536"/>
      <w:r w:rsidRPr="00202734">
        <w:rPr>
          <w:b/>
          <w:sz w:val="18"/>
          <w:szCs w:val="18"/>
        </w:rPr>
        <w:t>DATI CORRENTI</w:t>
      </w:r>
    </w:p>
    <w:p w14:paraId="704FE18D" w14:textId="77777777" w:rsidR="00F84968" w:rsidRPr="00202734" w:rsidRDefault="00F84968" w:rsidP="00F84968">
      <w:pPr>
        <w:numPr>
          <w:ilvl w:val="2"/>
          <w:numId w:val="60"/>
        </w:numPr>
        <w:ind w:right="310"/>
        <w:jc w:val="both"/>
        <w:rPr>
          <w:szCs w:val="20"/>
        </w:rPr>
      </w:pPr>
      <w:r w:rsidRPr="00202734">
        <w:rPr>
          <w:szCs w:val="20"/>
        </w:rPr>
        <w:t>Codice fiscale</w:t>
      </w:r>
    </w:p>
    <w:p w14:paraId="438CD5F5" w14:textId="77777777" w:rsidR="00F84968" w:rsidRPr="00202734" w:rsidRDefault="00F84968" w:rsidP="00F84968">
      <w:pPr>
        <w:numPr>
          <w:ilvl w:val="2"/>
          <w:numId w:val="60"/>
        </w:numPr>
        <w:ind w:right="310"/>
        <w:jc w:val="both"/>
        <w:rPr>
          <w:szCs w:val="20"/>
        </w:rPr>
      </w:pPr>
      <w:r w:rsidRPr="00202734">
        <w:rPr>
          <w:szCs w:val="20"/>
        </w:rPr>
        <w:t>Cognome</w:t>
      </w:r>
    </w:p>
    <w:p w14:paraId="0CF8FC09" w14:textId="77777777" w:rsidR="00F84968" w:rsidRPr="00202734" w:rsidRDefault="00F84968" w:rsidP="00F84968">
      <w:pPr>
        <w:numPr>
          <w:ilvl w:val="2"/>
          <w:numId w:val="60"/>
        </w:numPr>
        <w:ind w:right="310"/>
        <w:jc w:val="both"/>
        <w:rPr>
          <w:szCs w:val="20"/>
        </w:rPr>
      </w:pPr>
      <w:r w:rsidRPr="00202734">
        <w:rPr>
          <w:szCs w:val="20"/>
        </w:rPr>
        <w:t>Nome</w:t>
      </w:r>
    </w:p>
    <w:p w14:paraId="46E9AB8D" w14:textId="77777777" w:rsidR="00F84968" w:rsidRPr="00202734" w:rsidRDefault="00F84968" w:rsidP="00F84968">
      <w:pPr>
        <w:numPr>
          <w:ilvl w:val="2"/>
          <w:numId w:val="60"/>
        </w:numPr>
        <w:ind w:right="310"/>
        <w:rPr>
          <w:szCs w:val="20"/>
        </w:rPr>
      </w:pPr>
      <w:r w:rsidRPr="00202734">
        <w:rPr>
          <w:szCs w:val="20"/>
        </w:rPr>
        <w:t>Data di nascita</w:t>
      </w:r>
    </w:p>
    <w:p w14:paraId="0D67289A" w14:textId="77777777" w:rsidR="00F84968" w:rsidRPr="00202734" w:rsidRDefault="00F84968" w:rsidP="00F84968">
      <w:pPr>
        <w:numPr>
          <w:ilvl w:val="2"/>
          <w:numId w:val="60"/>
        </w:numPr>
        <w:ind w:right="310"/>
        <w:jc w:val="both"/>
        <w:rPr>
          <w:szCs w:val="20"/>
        </w:rPr>
      </w:pPr>
      <w:r w:rsidRPr="00202734">
        <w:rPr>
          <w:szCs w:val="20"/>
        </w:rPr>
        <w:t>Codice comune di nascita</w:t>
      </w:r>
    </w:p>
    <w:p w14:paraId="498D5065" w14:textId="77777777" w:rsidR="00F84968" w:rsidRPr="00202734" w:rsidRDefault="00F84968" w:rsidP="00F84968">
      <w:pPr>
        <w:numPr>
          <w:ilvl w:val="2"/>
          <w:numId w:val="60"/>
        </w:numPr>
        <w:ind w:right="310"/>
        <w:jc w:val="both"/>
        <w:rPr>
          <w:szCs w:val="20"/>
        </w:rPr>
      </w:pPr>
      <w:r w:rsidRPr="00202734">
        <w:rPr>
          <w:szCs w:val="20"/>
        </w:rPr>
        <w:t>Sesso</w:t>
      </w:r>
    </w:p>
    <w:p w14:paraId="4D521239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Codice area professionale</w:t>
      </w:r>
    </w:p>
    <w:p w14:paraId="6092053F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Codice incarico</w:t>
      </w:r>
    </w:p>
    <w:p w14:paraId="5CE03B58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Codice branca specialistica (solo medici specialisti)</w:t>
      </w:r>
    </w:p>
    <w:p w14:paraId="215189AB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Codice professionista</w:t>
      </w:r>
    </w:p>
    <w:p w14:paraId="501B31C6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Codice ambulatorio</w:t>
      </w:r>
    </w:p>
    <w:p w14:paraId="3E514BCD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Data conferimento incarico</w:t>
      </w:r>
    </w:p>
    <w:p w14:paraId="4FD5CD44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Data inizio incarico</w:t>
      </w:r>
    </w:p>
    <w:p w14:paraId="583082B7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Data inserimento incarico</w:t>
      </w:r>
    </w:p>
    <w:p w14:paraId="58139E97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Numero ore settimanali</w:t>
      </w:r>
    </w:p>
    <w:p w14:paraId="03B7E738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Codice tipo incarico</w:t>
      </w:r>
    </w:p>
    <w:p w14:paraId="412DF316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Flag attività particolari (solo per odontoiatri e psicologi)</w:t>
      </w:r>
    </w:p>
    <w:p w14:paraId="1AD35F1F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Flag zona disagiata</w:t>
      </w:r>
    </w:p>
    <w:p w14:paraId="39F4F0B8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Data fine incarico</w:t>
      </w:r>
    </w:p>
    <w:p w14:paraId="04C38F20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Codice motivo fine incarico</w:t>
      </w:r>
    </w:p>
    <w:p w14:paraId="5D566EA7" w14:textId="77777777" w:rsidR="00F84968" w:rsidRPr="00202734" w:rsidRDefault="00F84968" w:rsidP="00F84968">
      <w:pPr>
        <w:numPr>
          <w:ilvl w:val="2"/>
          <w:numId w:val="76"/>
        </w:numPr>
        <w:ind w:right="310"/>
        <w:jc w:val="both"/>
        <w:rPr>
          <w:szCs w:val="20"/>
        </w:rPr>
      </w:pPr>
      <w:r w:rsidRPr="00202734">
        <w:rPr>
          <w:szCs w:val="20"/>
        </w:rPr>
        <w:t>Codice turno</w:t>
      </w:r>
    </w:p>
    <w:p w14:paraId="57DFE711" w14:textId="77777777" w:rsidR="00F84968" w:rsidRPr="00202734" w:rsidRDefault="00F84968" w:rsidP="00F84968">
      <w:pPr>
        <w:numPr>
          <w:ilvl w:val="2"/>
          <w:numId w:val="76"/>
        </w:numPr>
        <w:ind w:right="310"/>
        <w:jc w:val="both"/>
        <w:rPr>
          <w:szCs w:val="20"/>
        </w:rPr>
      </w:pPr>
      <w:r w:rsidRPr="00202734">
        <w:rPr>
          <w:szCs w:val="20"/>
        </w:rPr>
        <w:t xml:space="preserve">Data inizio turno </w:t>
      </w:r>
    </w:p>
    <w:p w14:paraId="43B04E51" w14:textId="77777777" w:rsidR="00F84968" w:rsidRPr="00202734" w:rsidRDefault="00F84968" w:rsidP="00F84968">
      <w:pPr>
        <w:numPr>
          <w:ilvl w:val="2"/>
          <w:numId w:val="76"/>
        </w:numPr>
        <w:spacing w:line="240" w:lineRule="atLeast"/>
        <w:ind w:right="310"/>
        <w:rPr>
          <w:b/>
          <w:bCs/>
          <w:sz w:val="22"/>
          <w:szCs w:val="22"/>
        </w:rPr>
      </w:pPr>
      <w:r w:rsidRPr="00202734">
        <w:rPr>
          <w:szCs w:val="20"/>
        </w:rPr>
        <w:t>Data fine turno</w:t>
      </w:r>
    </w:p>
    <w:p w14:paraId="5DB95CC7" w14:textId="77777777" w:rsidR="00F84968" w:rsidRPr="00202734" w:rsidRDefault="00F84968" w:rsidP="00F84968">
      <w:pPr>
        <w:numPr>
          <w:ilvl w:val="2"/>
          <w:numId w:val="75"/>
        </w:numPr>
        <w:ind w:right="310"/>
        <w:jc w:val="both"/>
        <w:rPr>
          <w:szCs w:val="20"/>
        </w:rPr>
      </w:pPr>
      <w:r w:rsidRPr="00202734">
        <w:rPr>
          <w:szCs w:val="20"/>
        </w:rPr>
        <w:t>Codice giorno settimana  (ripetuto per ciascun accesso)</w:t>
      </w:r>
    </w:p>
    <w:p w14:paraId="2B2938F4" w14:textId="77777777" w:rsidR="00F84968" w:rsidRPr="00202734" w:rsidRDefault="00F84968" w:rsidP="00F84968">
      <w:pPr>
        <w:numPr>
          <w:ilvl w:val="2"/>
          <w:numId w:val="75"/>
        </w:numPr>
        <w:ind w:right="310"/>
        <w:jc w:val="both"/>
        <w:rPr>
          <w:szCs w:val="20"/>
        </w:rPr>
      </w:pPr>
      <w:r w:rsidRPr="00202734">
        <w:rPr>
          <w:szCs w:val="20"/>
        </w:rPr>
        <w:t>Ora inizio turno giornaliero (ripetuto per ciascun accesso)</w:t>
      </w:r>
    </w:p>
    <w:p w14:paraId="677AA960" w14:textId="77777777" w:rsidR="00F84968" w:rsidRPr="00202734" w:rsidRDefault="00F84968" w:rsidP="00F84968">
      <w:pPr>
        <w:numPr>
          <w:ilvl w:val="2"/>
          <w:numId w:val="76"/>
        </w:numPr>
        <w:ind w:right="310"/>
        <w:jc w:val="both"/>
        <w:rPr>
          <w:szCs w:val="20"/>
        </w:rPr>
      </w:pPr>
      <w:r w:rsidRPr="00202734">
        <w:rPr>
          <w:szCs w:val="20"/>
        </w:rPr>
        <w:t>Ora fine turno giornaliero (ripetuto per ciascun accesso)</w:t>
      </w:r>
    </w:p>
    <w:p w14:paraId="67C0C5AD" w14:textId="77777777" w:rsidR="00F84968" w:rsidRPr="00202734" w:rsidRDefault="00F84968" w:rsidP="00F84968">
      <w:pPr>
        <w:numPr>
          <w:ilvl w:val="2"/>
          <w:numId w:val="76"/>
        </w:numPr>
        <w:spacing w:line="240" w:lineRule="atLeast"/>
        <w:ind w:right="310"/>
        <w:rPr>
          <w:b/>
          <w:bCs/>
          <w:sz w:val="22"/>
          <w:szCs w:val="22"/>
        </w:rPr>
      </w:pPr>
      <w:r w:rsidRPr="00202734">
        <w:rPr>
          <w:szCs w:val="20"/>
        </w:rPr>
        <w:t>Numero chilometri giornalieri percorsi per accessi (ripetuto per ciascun accesso)</w:t>
      </w:r>
    </w:p>
    <w:p w14:paraId="696C7D13" w14:textId="77777777" w:rsidR="00F84968" w:rsidRPr="00202734" w:rsidRDefault="00F84968" w:rsidP="00F84968">
      <w:pPr>
        <w:numPr>
          <w:ilvl w:val="2"/>
          <w:numId w:val="76"/>
        </w:numPr>
        <w:spacing w:line="240" w:lineRule="atLeast"/>
        <w:ind w:right="310"/>
        <w:rPr>
          <w:b/>
          <w:bCs/>
          <w:sz w:val="22"/>
          <w:szCs w:val="22"/>
        </w:rPr>
      </w:pPr>
      <w:r w:rsidRPr="00202734">
        <w:rPr>
          <w:szCs w:val="20"/>
        </w:rPr>
        <w:t>Flag accesso mattina o pomeriggio (ripetuto per ciascun accesso)</w:t>
      </w:r>
    </w:p>
    <w:p w14:paraId="02072C14" w14:textId="77777777" w:rsidR="00F84968" w:rsidRPr="00202734" w:rsidRDefault="00F84968" w:rsidP="00F84968">
      <w:pPr>
        <w:spacing w:line="240" w:lineRule="atLeast"/>
        <w:ind w:right="310"/>
        <w:rPr>
          <w:b/>
          <w:bCs/>
          <w:sz w:val="22"/>
          <w:szCs w:val="22"/>
        </w:rPr>
      </w:pPr>
    </w:p>
    <w:p w14:paraId="6832BD80" w14:textId="77777777" w:rsidR="000C51AC" w:rsidRPr="00202734" w:rsidRDefault="001211F9" w:rsidP="00806147">
      <w:pPr>
        <w:pStyle w:val="Titolo2"/>
        <w:numPr>
          <w:ilvl w:val="2"/>
          <w:numId w:val="24"/>
        </w:numPr>
        <w:ind w:right="27"/>
        <w:rPr>
          <w:sz w:val="22"/>
          <w:szCs w:val="22"/>
        </w:rPr>
      </w:pPr>
      <w:bookmarkStart w:id="76" w:name="_Toc356396035"/>
      <w:r w:rsidRPr="00202734">
        <w:rPr>
          <w:sz w:val="22"/>
          <w:szCs w:val="22"/>
        </w:rPr>
        <w:t xml:space="preserve">Sottotipo </w:t>
      </w:r>
      <w:r w:rsidR="00F84968" w:rsidRPr="00202734">
        <w:rPr>
          <w:sz w:val="22"/>
          <w:szCs w:val="22"/>
        </w:rPr>
        <w:t>2</w:t>
      </w:r>
      <w:r w:rsidRPr="00202734">
        <w:rPr>
          <w:sz w:val="22"/>
          <w:szCs w:val="22"/>
        </w:rPr>
        <w:t xml:space="preserve"> – </w:t>
      </w:r>
      <w:r w:rsidR="00806147" w:rsidRPr="00202734">
        <w:rPr>
          <w:sz w:val="22"/>
          <w:szCs w:val="22"/>
        </w:rPr>
        <w:t xml:space="preserve">Variazione </w:t>
      </w:r>
      <w:r w:rsidR="00D56EA0" w:rsidRPr="00202734">
        <w:rPr>
          <w:sz w:val="22"/>
          <w:szCs w:val="22"/>
        </w:rPr>
        <w:t xml:space="preserve">turno Medico Specialista </w:t>
      </w:r>
      <w:bookmarkEnd w:id="74"/>
      <w:bookmarkEnd w:id="75"/>
      <w:r w:rsidRPr="00202734">
        <w:rPr>
          <w:sz w:val="22"/>
          <w:szCs w:val="22"/>
        </w:rPr>
        <w:t>o Professionista</w:t>
      </w:r>
      <w:bookmarkEnd w:id="76"/>
    </w:p>
    <w:p w14:paraId="7D9CC738" w14:textId="77777777" w:rsidR="00D56EA0" w:rsidRPr="00202734" w:rsidRDefault="00D56EA0" w:rsidP="00D56EA0">
      <w:pPr>
        <w:ind w:right="310"/>
        <w:jc w:val="both"/>
      </w:pPr>
      <w:r w:rsidRPr="00202734">
        <w:t xml:space="preserve">La variazione del turno  del Medico Specialista o Professionista </w:t>
      </w:r>
      <w:r w:rsidR="00806147" w:rsidRPr="00202734">
        <w:t xml:space="preserve">Sanitario </w:t>
      </w:r>
      <w:r w:rsidRPr="00202734">
        <w:t>può avvenire</w:t>
      </w:r>
    </w:p>
    <w:p w14:paraId="02939985" w14:textId="77777777" w:rsidR="00D56EA0" w:rsidRPr="00202734" w:rsidRDefault="00D56EA0" w:rsidP="000F53D9">
      <w:pPr>
        <w:numPr>
          <w:ilvl w:val="0"/>
          <w:numId w:val="87"/>
        </w:numPr>
        <w:ind w:right="310"/>
        <w:jc w:val="both"/>
      </w:pPr>
      <w:r w:rsidRPr="00202734">
        <w:t>in caso di modifica di un orario di servizio</w:t>
      </w:r>
    </w:p>
    <w:p w14:paraId="737545A0" w14:textId="77777777" w:rsidR="00D56EA0" w:rsidRPr="00202734" w:rsidRDefault="00D56EA0" w:rsidP="000F53D9">
      <w:pPr>
        <w:numPr>
          <w:ilvl w:val="0"/>
          <w:numId w:val="87"/>
        </w:numPr>
        <w:ind w:right="310"/>
        <w:jc w:val="both"/>
      </w:pPr>
      <w:r w:rsidRPr="00202734">
        <w:t>inserimento nuovo turno con contestuale chiusura del precedente</w:t>
      </w:r>
      <w:r w:rsidR="007F4703" w:rsidRPr="00202734">
        <w:t xml:space="preserve"> (data fine turno)</w:t>
      </w:r>
      <w:r w:rsidRPr="00202734">
        <w:t>.</w:t>
      </w:r>
    </w:p>
    <w:p w14:paraId="74FD01D0" w14:textId="77777777" w:rsidR="00D56EA0" w:rsidRPr="00202734" w:rsidRDefault="00D56EA0" w:rsidP="00D56EA0">
      <w:pPr>
        <w:ind w:right="310"/>
        <w:jc w:val="both"/>
      </w:pPr>
    </w:p>
    <w:p w14:paraId="293B6EB1" w14:textId="77777777" w:rsidR="00D56EA0" w:rsidRPr="00202734" w:rsidRDefault="00D56EA0" w:rsidP="00D56EA0">
      <w:pPr>
        <w:ind w:right="310"/>
        <w:jc w:val="both"/>
      </w:pPr>
      <w:r w:rsidRPr="00202734">
        <w:t>I dati che è utile notificare in corrispondenza di questa operazione sono i seguenti:</w:t>
      </w:r>
    </w:p>
    <w:p w14:paraId="681245F4" w14:textId="77777777" w:rsidR="00D56EA0" w:rsidRPr="00202734" w:rsidRDefault="00D56EA0" w:rsidP="00D56EA0">
      <w:pPr>
        <w:numPr>
          <w:ilvl w:val="0"/>
          <w:numId w:val="33"/>
        </w:numPr>
        <w:ind w:left="1080" w:right="310"/>
        <w:jc w:val="both"/>
        <w:rPr>
          <w:b/>
          <w:sz w:val="18"/>
          <w:szCs w:val="18"/>
        </w:rPr>
      </w:pPr>
      <w:r w:rsidRPr="00202734">
        <w:rPr>
          <w:b/>
          <w:sz w:val="18"/>
          <w:szCs w:val="18"/>
        </w:rPr>
        <w:t>DATI CORRENTI</w:t>
      </w:r>
    </w:p>
    <w:p w14:paraId="201290B0" w14:textId="77777777" w:rsidR="00F84968" w:rsidRPr="00202734" w:rsidRDefault="00F84968" w:rsidP="00F84968">
      <w:pPr>
        <w:numPr>
          <w:ilvl w:val="2"/>
          <w:numId w:val="60"/>
        </w:numPr>
        <w:ind w:right="310"/>
        <w:jc w:val="both"/>
        <w:rPr>
          <w:szCs w:val="20"/>
        </w:rPr>
      </w:pPr>
      <w:r w:rsidRPr="00202734">
        <w:rPr>
          <w:szCs w:val="20"/>
        </w:rPr>
        <w:t>Codice fiscale</w:t>
      </w:r>
    </w:p>
    <w:p w14:paraId="03456AC3" w14:textId="77777777" w:rsidR="00F84968" w:rsidRPr="00202734" w:rsidRDefault="00F84968" w:rsidP="00F84968">
      <w:pPr>
        <w:numPr>
          <w:ilvl w:val="2"/>
          <w:numId w:val="60"/>
        </w:numPr>
        <w:ind w:right="310"/>
        <w:jc w:val="both"/>
        <w:rPr>
          <w:szCs w:val="20"/>
        </w:rPr>
      </w:pPr>
      <w:r w:rsidRPr="00202734">
        <w:rPr>
          <w:szCs w:val="20"/>
        </w:rPr>
        <w:t>Cognome</w:t>
      </w:r>
    </w:p>
    <w:p w14:paraId="191D5E82" w14:textId="77777777" w:rsidR="00F84968" w:rsidRPr="00202734" w:rsidRDefault="00F84968" w:rsidP="00F84968">
      <w:pPr>
        <w:numPr>
          <w:ilvl w:val="2"/>
          <w:numId w:val="60"/>
        </w:numPr>
        <w:ind w:right="310"/>
        <w:jc w:val="both"/>
        <w:rPr>
          <w:szCs w:val="20"/>
        </w:rPr>
      </w:pPr>
      <w:r w:rsidRPr="00202734">
        <w:rPr>
          <w:szCs w:val="20"/>
        </w:rPr>
        <w:t>Nome</w:t>
      </w:r>
    </w:p>
    <w:p w14:paraId="16BF6664" w14:textId="77777777" w:rsidR="00F84968" w:rsidRPr="00202734" w:rsidRDefault="00F84968" w:rsidP="00F84968">
      <w:pPr>
        <w:numPr>
          <w:ilvl w:val="2"/>
          <w:numId w:val="60"/>
        </w:numPr>
        <w:ind w:right="310"/>
        <w:rPr>
          <w:szCs w:val="20"/>
        </w:rPr>
      </w:pPr>
      <w:r w:rsidRPr="00202734">
        <w:rPr>
          <w:szCs w:val="20"/>
        </w:rPr>
        <w:t>Data di nascita</w:t>
      </w:r>
    </w:p>
    <w:p w14:paraId="47C7C78B" w14:textId="77777777" w:rsidR="00F84968" w:rsidRPr="00202734" w:rsidRDefault="00F84968" w:rsidP="00F84968">
      <w:pPr>
        <w:numPr>
          <w:ilvl w:val="2"/>
          <w:numId w:val="60"/>
        </w:numPr>
        <w:ind w:right="310"/>
        <w:jc w:val="both"/>
        <w:rPr>
          <w:szCs w:val="20"/>
        </w:rPr>
      </w:pPr>
      <w:r w:rsidRPr="00202734">
        <w:rPr>
          <w:szCs w:val="20"/>
        </w:rPr>
        <w:t>Codice comune di nascita</w:t>
      </w:r>
    </w:p>
    <w:p w14:paraId="563F08B2" w14:textId="77777777" w:rsidR="00F84968" w:rsidRPr="00202734" w:rsidRDefault="00F84968" w:rsidP="00F84968">
      <w:pPr>
        <w:numPr>
          <w:ilvl w:val="2"/>
          <w:numId w:val="60"/>
        </w:numPr>
        <w:ind w:right="310"/>
        <w:jc w:val="both"/>
        <w:rPr>
          <w:szCs w:val="20"/>
        </w:rPr>
      </w:pPr>
      <w:r w:rsidRPr="00202734">
        <w:rPr>
          <w:szCs w:val="20"/>
        </w:rPr>
        <w:t>Sesso</w:t>
      </w:r>
    </w:p>
    <w:p w14:paraId="4B3D6F67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Codice area professionale</w:t>
      </w:r>
    </w:p>
    <w:p w14:paraId="0EE79AFD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Codice incarico</w:t>
      </w:r>
    </w:p>
    <w:p w14:paraId="663183D8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Codice branca specialistica (solo medici specialisti)</w:t>
      </w:r>
    </w:p>
    <w:p w14:paraId="149BEE8E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lastRenderedPageBreak/>
        <w:t>Codice professionista</w:t>
      </w:r>
    </w:p>
    <w:p w14:paraId="3D1B8571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Codice ambulatorio</w:t>
      </w:r>
    </w:p>
    <w:p w14:paraId="63DB214E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Data conferimento incarico</w:t>
      </w:r>
    </w:p>
    <w:p w14:paraId="6899A4B2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Data inizio incarico</w:t>
      </w:r>
    </w:p>
    <w:p w14:paraId="69502810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Data inserimento incarico</w:t>
      </w:r>
    </w:p>
    <w:p w14:paraId="431DE121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Numero ore settimanali</w:t>
      </w:r>
    </w:p>
    <w:p w14:paraId="6C52775E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Codice tipo incarico</w:t>
      </w:r>
    </w:p>
    <w:p w14:paraId="32BA3CD2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Flag attività particolari (solo per odontoiatri e psicologi)</w:t>
      </w:r>
    </w:p>
    <w:p w14:paraId="2DBC1EE1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Flag zona disagiata</w:t>
      </w:r>
    </w:p>
    <w:p w14:paraId="24F9685E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Data fine incarico</w:t>
      </w:r>
    </w:p>
    <w:p w14:paraId="0F25B4B2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Codice motivo fine incarico</w:t>
      </w:r>
    </w:p>
    <w:p w14:paraId="3491BC46" w14:textId="77777777" w:rsidR="00F84968" w:rsidRPr="00202734" w:rsidRDefault="00F84968" w:rsidP="00F84968">
      <w:pPr>
        <w:numPr>
          <w:ilvl w:val="2"/>
          <w:numId w:val="76"/>
        </w:numPr>
        <w:ind w:right="310"/>
        <w:jc w:val="both"/>
        <w:rPr>
          <w:szCs w:val="20"/>
        </w:rPr>
      </w:pPr>
      <w:r w:rsidRPr="00202734">
        <w:rPr>
          <w:szCs w:val="20"/>
        </w:rPr>
        <w:t>Codice turno</w:t>
      </w:r>
    </w:p>
    <w:p w14:paraId="55F09854" w14:textId="77777777" w:rsidR="00F84968" w:rsidRPr="00202734" w:rsidRDefault="00F84968" w:rsidP="00F84968">
      <w:pPr>
        <w:numPr>
          <w:ilvl w:val="2"/>
          <w:numId w:val="76"/>
        </w:numPr>
        <w:ind w:right="310"/>
        <w:jc w:val="both"/>
        <w:rPr>
          <w:szCs w:val="20"/>
        </w:rPr>
      </w:pPr>
      <w:r w:rsidRPr="00202734">
        <w:rPr>
          <w:szCs w:val="20"/>
        </w:rPr>
        <w:t xml:space="preserve">Data inizio turno </w:t>
      </w:r>
    </w:p>
    <w:p w14:paraId="0A10B2A0" w14:textId="77777777" w:rsidR="00F84968" w:rsidRPr="00202734" w:rsidRDefault="00F84968" w:rsidP="00F84968">
      <w:pPr>
        <w:numPr>
          <w:ilvl w:val="2"/>
          <w:numId w:val="76"/>
        </w:numPr>
        <w:spacing w:line="240" w:lineRule="atLeast"/>
        <w:ind w:right="310"/>
        <w:rPr>
          <w:b/>
          <w:bCs/>
          <w:sz w:val="22"/>
          <w:szCs w:val="22"/>
        </w:rPr>
      </w:pPr>
      <w:r w:rsidRPr="00202734">
        <w:rPr>
          <w:szCs w:val="20"/>
        </w:rPr>
        <w:t>Data fine turno</w:t>
      </w:r>
    </w:p>
    <w:p w14:paraId="3DA14B03" w14:textId="77777777" w:rsidR="00F84968" w:rsidRPr="00202734" w:rsidRDefault="00F84968" w:rsidP="00F84968">
      <w:pPr>
        <w:numPr>
          <w:ilvl w:val="2"/>
          <w:numId w:val="75"/>
        </w:numPr>
        <w:ind w:right="310"/>
        <w:jc w:val="both"/>
        <w:rPr>
          <w:szCs w:val="20"/>
        </w:rPr>
      </w:pPr>
      <w:r w:rsidRPr="00202734">
        <w:rPr>
          <w:szCs w:val="20"/>
        </w:rPr>
        <w:t>Codice giorno settimana  (ripetuto per ciascun accesso)</w:t>
      </w:r>
    </w:p>
    <w:p w14:paraId="6FC79657" w14:textId="77777777" w:rsidR="00F84968" w:rsidRPr="00202734" w:rsidRDefault="00F84968" w:rsidP="00F84968">
      <w:pPr>
        <w:numPr>
          <w:ilvl w:val="2"/>
          <w:numId w:val="75"/>
        </w:numPr>
        <w:ind w:right="310"/>
        <w:jc w:val="both"/>
        <w:rPr>
          <w:szCs w:val="20"/>
        </w:rPr>
      </w:pPr>
      <w:r w:rsidRPr="00202734">
        <w:rPr>
          <w:szCs w:val="20"/>
        </w:rPr>
        <w:t>Ora inizio turno giornaliero (ripetuto per ciascun accesso)</w:t>
      </w:r>
    </w:p>
    <w:p w14:paraId="56DF8928" w14:textId="77777777" w:rsidR="00F84968" w:rsidRPr="00202734" w:rsidRDefault="00F84968" w:rsidP="00F84968">
      <w:pPr>
        <w:numPr>
          <w:ilvl w:val="2"/>
          <w:numId w:val="76"/>
        </w:numPr>
        <w:ind w:right="310"/>
        <w:jc w:val="both"/>
        <w:rPr>
          <w:szCs w:val="20"/>
        </w:rPr>
      </w:pPr>
      <w:r w:rsidRPr="00202734">
        <w:rPr>
          <w:szCs w:val="20"/>
        </w:rPr>
        <w:t>Ora fine turno giornaliero (ripetuto per ciascun accesso)</w:t>
      </w:r>
    </w:p>
    <w:p w14:paraId="589D9F9E" w14:textId="77777777" w:rsidR="00F84968" w:rsidRPr="00202734" w:rsidRDefault="00F84968" w:rsidP="00F84968">
      <w:pPr>
        <w:numPr>
          <w:ilvl w:val="2"/>
          <w:numId w:val="76"/>
        </w:numPr>
        <w:spacing w:line="240" w:lineRule="atLeast"/>
        <w:ind w:right="310"/>
        <w:rPr>
          <w:b/>
          <w:bCs/>
          <w:sz w:val="22"/>
          <w:szCs w:val="22"/>
        </w:rPr>
      </w:pPr>
      <w:r w:rsidRPr="00202734">
        <w:rPr>
          <w:szCs w:val="20"/>
        </w:rPr>
        <w:t>Numero chilometri giornalieri percorsi per accessi (ripetuto per ciascun accesso)</w:t>
      </w:r>
    </w:p>
    <w:p w14:paraId="3201534E" w14:textId="77777777" w:rsidR="00F84968" w:rsidRPr="00202734" w:rsidRDefault="00F84968" w:rsidP="00F84968">
      <w:pPr>
        <w:numPr>
          <w:ilvl w:val="2"/>
          <w:numId w:val="76"/>
        </w:numPr>
        <w:spacing w:line="240" w:lineRule="atLeast"/>
        <w:ind w:right="310"/>
        <w:rPr>
          <w:b/>
          <w:bCs/>
          <w:sz w:val="22"/>
          <w:szCs w:val="22"/>
        </w:rPr>
      </w:pPr>
      <w:r w:rsidRPr="00202734">
        <w:rPr>
          <w:szCs w:val="20"/>
        </w:rPr>
        <w:t>Flag accesso mattina o pomeriggio (ripetuto per ciascun accesso)</w:t>
      </w:r>
    </w:p>
    <w:p w14:paraId="77E5A82E" w14:textId="77777777" w:rsidR="000F53D9" w:rsidRPr="00202734" w:rsidRDefault="000F53D9" w:rsidP="000F53D9">
      <w:pPr>
        <w:numPr>
          <w:ilvl w:val="1"/>
          <w:numId w:val="81"/>
        </w:numPr>
        <w:rPr>
          <w:b/>
          <w:sz w:val="18"/>
          <w:szCs w:val="18"/>
        </w:rPr>
      </w:pPr>
      <w:r w:rsidRPr="00202734">
        <w:rPr>
          <w:b/>
          <w:sz w:val="18"/>
          <w:szCs w:val="18"/>
        </w:rPr>
        <w:t>DATI PRECEDENTI</w:t>
      </w:r>
    </w:p>
    <w:p w14:paraId="4071EC8A" w14:textId="77777777" w:rsidR="00F84968" w:rsidRPr="00202734" w:rsidRDefault="00F84968" w:rsidP="00F84968">
      <w:pPr>
        <w:numPr>
          <w:ilvl w:val="2"/>
          <w:numId w:val="60"/>
        </w:numPr>
        <w:ind w:right="310"/>
        <w:jc w:val="both"/>
        <w:rPr>
          <w:szCs w:val="20"/>
        </w:rPr>
      </w:pPr>
      <w:r w:rsidRPr="00202734">
        <w:rPr>
          <w:szCs w:val="20"/>
        </w:rPr>
        <w:t>Codice fiscale</w:t>
      </w:r>
    </w:p>
    <w:p w14:paraId="6D8C3F79" w14:textId="77777777" w:rsidR="00F84968" w:rsidRPr="00202734" w:rsidRDefault="00F84968" w:rsidP="00F84968">
      <w:pPr>
        <w:numPr>
          <w:ilvl w:val="2"/>
          <w:numId w:val="60"/>
        </w:numPr>
        <w:ind w:right="310"/>
        <w:jc w:val="both"/>
        <w:rPr>
          <w:szCs w:val="20"/>
        </w:rPr>
      </w:pPr>
      <w:r w:rsidRPr="00202734">
        <w:rPr>
          <w:szCs w:val="20"/>
        </w:rPr>
        <w:t>Cognome</w:t>
      </w:r>
    </w:p>
    <w:p w14:paraId="386C00E4" w14:textId="77777777" w:rsidR="00F84968" w:rsidRPr="00202734" w:rsidRDefault="00F84968" w:rsidP="00F84968">
      <w:pPr>
        <w:numPr>
          <w:ilvl w:val="2"/>
          <w:numId w:val="60"/>
        </w:numPr>
        <w:ind w:right="310"/>
        <w:jc w:val="both"/>
        <w:rPr>
          <w:szCs w:val="20"/>
        </w:rPr>
      </w:pPr>
      <w:r w:rsidRPr="00202734">
        <w:rPr>
          <w:szCs w:val="20"/>
        </w:rPr>
        <w:t>Nome</w:t>
      </w:r>
    </w:p>
    <w:p w14:paraId="226AEF17" w14:textId="77777777" w:rsidR="00F84968" w:rsidRPr="00202734" w:rsidRDefault="00F84968" w:rsidP="00F84968">
      <w:pPr>
        <w:numPr>
          <w:ilvl w:val="2"/>
          <w:numId w:val="60"/>
        </w:numPr>
        <w:ind w:right="310"/>
        <w:rPr>
          <w:szCs w:val="20"/>
        </w:rPr>
      </w:pPr>
      <w:r w:rsidRPr="00202734">
        <w:rPr>
          <w:szCs w:val="20"/>
        </w:rPr>
        <w:t>Data di nascita</w:t>
      </w:r>
    </w:p>
    <w:p w14:paraId="7B630B09" w14:textId="77777777" w:rsidR="00F84968" w:rsidRPr="00202734" w:rsidRDefault="00F84968" w:rsidP="00F84968">
      <w:pPr>
        <w:numPr>
          <w:ilvl w:val="2"/>
          <w:numId w:val="60"/>
        </w:numPr>
        <w:ind w:right="310"/>
        <w:jc w:val="both"/>
        <w:rPr>
          <w:szCs w:val="20"/>
        </w:rPr>
      </w:pPr>
      <w:r w:rsidRPr="00202734">
        <w:rPr>
          <w:szCs w:val="20"/>
        </w:rPr>
        <w:t>Codice comune di nascita</w:t>
      </w:r>
    </w:p>
    <w:p w14:paraId="21AB55A0" w14:textId="77777777" w:rsidR="00F84968" w:rsidRPr="00202734" w:rsidRDefault="00F84968" w:rsidP="00F84968">
      <w:pPr>
        <w:numPr>
          <w:ilvl w:val="2"/>
          <w:numId w:val="60"/>
        </w:numPr>
        <w:ind w:right="310"/>
        <w:jc w:val="both"/>
        <w:rPr>
          <w:szCs w:val="20"/>
        </w:rPr>
      </w:pPr>
      <w:r w:rsidRPr="00202734">
        <w:rPr>
          <w:szCs w:val="20"/>
        </w:rPr>
        <w:t>Sesso</w:t>
      </w:r>
    </w:p>
    <w:p w14:paraId="4500B09E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Codice area professionale</w:t>
      </w:r>
    </w:p>
    <w:p w14:paraId="468480E7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Codice incarico</w:t>
      </w:r>
    </w:p>
    <w:p w14:paraId="64520026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Codice branca specialistica (solo medici specialisti)</w:t>
      </w:r>
    </w:p>
    <w:p w14:paraId="38DC90AA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Codice professionista</w:t>
      </w:r>
    </w:p>
    <w:p w14:paraId="00A6A1F4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Codice ambulatorio</w:t>
      </w:r>
    </w:p>
    <w:p w14:paraId="139FB91A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Data conferimento incarico</w:t>
      </w:r>
    </w:p>
    <w:p w14:paraId="718CDB68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Data inizio incarico</w:t>
      </w:r>
    </w:p>
    <w:p w14:paraId="43CA1CA1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Data inserimento incarico</w:t>
      </w:r>
    </w:p>
    <w:p w14:paraId="3BB927AD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Numero ore settimanali</w:t>
      </w:r>
    </w:p>
    <w:p w14:paraId="4933F3DC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Codice tipo incarico</w:t>
      </w:r>
    </w:p>
    <w:p w14:paraId="691F1ADB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Flag attività particolari (solo per odontoiatri e psicologi)</w:t>
      </w:r>
    </w:p>
    <w:p w14:paraId="69563EE3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Flag zona disagiata</w:t>
      </w:r>
    </w:p>
    <w:p w14:paraId="2CB789EB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Data fine incarico</w:t>
      </w:r>
    </w:p>
    <w:p w14:paraId="1832D517" w14:textId="77777777" w:rsidR="00F84968" w:rsidRPr="00202734" w:rsidRDefault="00F84968" w:rsidP="00F84968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Codice motivo fine incarico</w:t>
      </w:r>
    </w:p>
    <w:p w14:paraId="7125893A" w14:textId="77777777" w:rsidR="00F84968" w:rsidRPr="00202734" w:rsidRDefault="00F84968" w:rsidP="00F84968">
      <w:pPr>
        <w:numPr>
          <w:ilvl w:val="2"/>
          <w:numId w:val="76"/>
        </w:numPr>
        <w:ind w:right="310"/>
        <w:jc w:val="both"/>
        <w:rPr>
          <w:szCs w:val="20"/>
        </w:rPr>
      </w:pPr>
      <w:r w:rsidRPr="00202734">
        <w:rPr>
          <w:szCs w:val="20"/>
        </w:rPr>
        <w:t>Codice turno</w:t>
      </w:r>
    </w:p>
    <w:p w14:paraId="480E66EA" w14:textId="77777777" w:rsidR="00F84968" w:rsidRPr="00202734" w:rsidRDefault="00F84968" w:rsidP="00F84968">
      <w:pPr>
        <w:numPr>
          <w:ilvl w:val="2"/>
          <w:numId w:val="76"/>
        </w:numPr>
        <w:ind w:right="310"/>
        <w:jc w:val="both"/>
        <w:rPr>
          <w:szCs w:val="20"/>
        </w:rPr>
      </w:pPr>
      <w:r w:rsidRPr="00202734">
        <w:rPr>
          <w:szCs w:val="20"/>
        </w:rPr>
        <w:t xml:space="preserve">Data inizio turno </w:t>
      </w:r>
    </w:p>
    <w:p w14:paraId="6B8EE7C3" w14:textId="77777777" w:rsidR="00F84968" w:rsidRPr="00202734" w:rsidRDefault="00F84968" w:rsidP="00F84968">
      <w:pPr>
        <w:numPr>
          <w:ilvl w:val="2"/>
          <w:numId w:val="76"/>
        </w:numPr>
        <w:spacing w:line="240" w:lineRule="atLeast"/>
        <w:ind w:right="310"/>
        <w:rPr>
          <w:b/>
          <w:bCs/>
          <w:sz w:val="22"/>
          <w:szCs w:val="22"/>
        </w:rPr>
      </w:pPr>
      <w:r w:rsidRPr="00202734">
        <w:rPr>
          <w:szCs w:val="20"/>
        </w:rPr>
        <w:t>Data fine turno</w:t>
      </w:r>
    </w:p>
    <w:p w14:paraId="645E0BFD" w14:textId="77777777" w:rsidR="00F84968" w:rsidRPr="00202734" w:rsidRDefault="00F84968" w:rsidP="00F84968">
      <w:pPr>
        <w:numPr>
          <w:ilvl w:val="2"/>
          <w:numId w:val="75"/>
        </w:numPr>
        <w:ind w:right="310"/>
        <w:jc w:val="both"/>
        <w:rPr>
          <w:szCs w:val="20"/>
        </w:rPr>
      </w:pPr>
      <w:r w:rsidRPr="00202734">
        <w:rPr>
          <w:szCs w:val="20"/>
        </w:rPr>
        <w:t>Codice giorno settimana  (ripetuto per ciascun accesso)</w:t>
      </w:r>
    </w:p>
    <w:p w14:paraId="06FED556" w14:textId="77777777" w:rsidR="00F84968" w:rsidRPr="00202734" w:rsidRDefault="00F84968" w:rsidP="00F84968">
      <w:pPr>
        <w:numPr>
          <w:ilvl w:val="2"/>
          <w:numId w:val="75"/>
        </w:numPr>
        <w:ind w:right="310"/>
        <w:jc w:val="both"/>
        <w:rPr>
          <w:szCs w:val="20"/>
        </w:rPr>
      </w:pPr>
      <w:r w:rsidRPr="00202734">
        <w:rPr>
          <w:szCs w:val="20"/>
        </w:rPr>
        <w:t>Ora inizio turno giornaliero (ripetuto per ciascun accesso)</w:t>
      </w:r>
    </w:p>
    <w:p w14:paraId="794AF159" w14:textId="77777777" w:rsidR="00F84968" w:rsidRPr="00202734" w:rsidRDefault="00F84968" w:rsidP="00F84968">
      <w:pPr>
        <w:numPr>
          <w:ilvl w:val="2"/>
          <w:numId w:val="76"/>
        </w:numPr>
        <w:ind w:right="310"/>
        <w:jc w:val="both"/>
        <w:rPr>
          <w:szCs w:val="20"/>
        </w:rPr>
      </w:pPr>
      <w:r w:rsidRPr="00202734">
        <w:rPr>
          <w:szCs w:val="20"/>
        </w:rPr>
        <w:t>Ora fine turno giornaliero (ripetuto per ciascun accesso)</w:t>
      </w:r>
    </w:p>
    <w:p w14:paraId="4B19CA82" w14:textId="77777777" w:rsidR="00F84968" w:rsidRPr="00202734" w:rsidRDefault="00F84968" w:rsidP="00F84968">
      <w:pPr>
        <w:numPr>
          <w:ilvl w:val="2"/>
          <w:numId w:val="76"/>
        </w:numPr>
        <w:spacing w:line="240" w:lineRule="atLeast"/>
        <w:ind w:right="310"/>
        <w:rPr>
          <w:b/>
          <w:bCs/>
          <w:sz w:val="22"/>
          <w:szCs w:val="22"/>
        </w:rPr>
      </w:pPr>
      <w:r w:rsidRPr="00202734">
        <w:rPr>
          <w:szCs w:val="20"/>
        </w:rPr>
        <w:t>Numero chilometri giornalieri percorsi per accessi (ripetuto per ciascun accesso)</w:t>
      </w:r>
    </w:p>
    <w:p w14:paraId="377ABBB6" w14:textId="77777777" w:rsidR="00F84968" w:rsidRPr="00202734" w:rsidRDefault="00F84968" w:rsidP="00F84968">
      <w:pPr>
        <w:numPr>
          <w:ilvl w:val="2"/>
          <w:numId w:val="76"/>
        </w:numPr>
        <w:spacing w:line="240" w:lineRule="atLeast"/>
        <w:ind w:right="310"/>
        <w:rPr>
          <w:b/>
          <w:bCs/>
          <w:sz w:val="22"/>
          <w:szCs w:val="22"/>
        </w:rPr>
      </w:pPr>
      <w:r w:rsidRPr="00202734">
        <w:rPr>
          <w:szCs w:val="20"/>
        </w:rPr>
        <w:t>Flag accesso mattina o pomeriggio (ripetuto per ciascun accesso)</w:t>
      </w:r>
    </w:p>
    <w:p w14:paraId="7A8010D3" w14:textId="77777777" w:rsidR="007F4703" w:rsidRPr="00202734" w:rsidRDefault="007F4703" w:rsidP="007F4703">
      <w:pPr>
        <w:ind w:left="1080" w:right="310"/>
        <w:jc w:val="both"/>
        <w:rPr>
          <w:szCs w:val="20"/>
        </w:rPr>
      </w:pPr>
    </w:p>
    <w:p w14:paraId="1E127B72" w14:textId="77777777" w:rsidR="00B77CC5" w:rsidRPr="00202734" w:rsidRDefault="00B77CC5" w:rsidP="00B77CC5">
      <w:pPr>
        <w:pStyle w:val="Titolo2"/>
        <w:numPr>
          <w:ilvl w:val="2"/>
          <w:numId w:val="24"/>
        </w:numPr>
        <w:ind w:right="27"/>
        <w:rPr>
          <w:sz w:val="22"/>
          <w:szCs w:val="22"/>
        </w:rPr>
      </w:pPr>
      <w:bookmarkStart w:id="77" w:name="_Toc356396036"/>
      <w:r w:rsidRPr="00202734">
        <w:rPr>
          <w:sz w:val="22"/>
          <w:szCs w:val="22"/>
        </w:rPr>
        <w:t>Sottotipo 3 – Cancellazione turno Medico Specialista o Professionista</w:t>
      </w:r>
      <w:bookmarkEnd w:id="77"/>
    </w:p>
    <w:p w14:paraId="46168394" w14:textId="77777777" w:rsidR="00B77CC5" w:rsidRPr="00202734" w:rsidRDefault="00B77CC5" w:rsidP="00B77CC5">
      <w:pPr>
        <w:ind w:right="310"/>
        <w:jc w:val="both"/>
      </w:pPr>
    </w:p>
    <w:p w14:paraId="68C2A353" w14:textId="77777777" w:rsidR="00B77CC5" w:rsidRPr="00202734" w:rsidRDefault="00B77CC5" w:rsidP="00B77CC5">
      <w:pPr>
        <w:ind w:right="310"/>
        <w:jc w:val="both"/>
      </w:pPr>
      <w:r w:rsidRPr="00202734">
        <w:lastRenderedPageBreak/>
        <w:t xml:space="preserve">Si tratta della eliminazione di un </w:t>
      </w:r>
      <w:r w:rsidR="00533F2F" w:rsidRPr="00202734">
        <w:t>turno</w:t>
      </w:r>
      <w:r w:rsidRPr="00202734">
        <w:t xml:space="preserve"> di un medico specialista o professionista sanitario.</w:t>
      </w:r>
    </w:p>
    <w:p w14:paraId="0E0089D6" w14:textId="77777777" w:rsidR="00FE6399" w:rsidRPr="00202734" w:rsidRDefault="00FE6399" w:rsidP="00B77CC5">
      <w:pPr>
        <w:ind w:right="310"/>
        <w:jc w:val="both"/>
      </w:pPr>
    </w:p>
    <w:p w14:paraId="45B492AF" w14:textId="77777777" w:rsidR="00B77CC5" w:rsidRPr="00202734" w:rsidRDefault="00B77CC5" w:rsidP="00B77CC5">
      <w:pPr>
        <w:ind w:right="310"/>
        <w:jc w:val="both"/>
      </w:pPr>
      <w:r w:rsidRPr="00202734">
        <w:t>I dati che è utile notificare in corrispondenza di questa operazione sono i seguenti:</w:t>
      </w:r>
    </w:p>
    <w:p w14:paraId="3B6C2967" w14:textId="77777777" w:rsidR="00B77CC5" w:rsidRPr="00202734" w:rsidRDefault="00B77CC5" w:rsidP="00B77CC5">
      <w:pPr>
        <w:numPr>
          <w:ilvl w:val="0"/>
          <w:numId w:val="33"/>
        </w:numPr>
        <w:ind w:left="1080" w:right="310"/>
        <w:jc w:val="both"/>
        <w:rPr>
          <w:b/>
          <w:sz w:val="18"/>
          <w:szCs w:val="18"/>
        </w:rPr>
      </w:pPr>
      <w:r w:rsidRPr="00202734">
        <w:rPr>
          <w:b/>
          <w:sz w:val="18"/>
          <w:szCs w:val="18"/>
        </w:rPr>
        <w:t>DATI PRECEDENTI</w:t>
      </w:r>
    </w:p>
    <w:p w14:paraId="3F7D287D" w14:textId="77777777" w:rsidR="00B77CC5" w:rsidRPr="00202734" w:rsidRDefault="00B77CC5" w:rsidP="00B77CC5">
      <w:pPr>
        <w:numPr>
          <w:ilvl w:val="2"/>
          <w:numId w:val="60"/>
        </w:numPr>
        <w:ind w:right="310"/>
        <w:jc w:val="both"/>
        <w:rPr>
          <w:szCs w:val="20"/>
        </w:rPr>
      </w:pPr>
      <w:r w:rsidRPr="00202734">
        <w:rPr>
          <w:szCs w:val="20"/>
        </w:rPr>
        <w:t>Codice fiscale</w:t>
      </w:r>
    </w:p>
    <w:p w14:paraId="3F87159B" w14:textId="77777777" w:rsidR="00B77CC5" w:rsidRPr="00202734" w:rsidRDefault="00B77CC5" w:rsidP="00B77CC5">
      <w:pPr>
        <w:numPr>
          <w:ilvl w:val="2"/>
          <w:numId w:val="60"/>
        </w:numPr>
        <w:ind w:right="310"/>
        <w:jc w:val="both"/>
        <w:rPr>
          <w:szCs w:val="20"/>
        </w:rPr>
      </w:pPr>
      <w:r w:rsidRPr="00202734">
        <w:rPr>
          <w:szCs w:val="20"/>
        </w:rPr>
        <w:t>Cognome</w:t>
      </w:r>
    </w:p>
    <w:p w14:paraId="3C54BF1D" w14:textId="77777777" w:rsidR="00B77CC5" w:rsidRPr="00202734" w:rsidRDefault="00B77CC5" w:rsidP="00B77CC5">
      <w:pPr>
        <w:numPr>
          <w:ilvl w:val="2"/>
          <w:numId w:val="60"/>
        </w:numPr>
        <w:ind w:right="310"/>
        <w:jc w:val="both"/>
        <w:rPr>
          <w:szCs w:val="20"/>
        </w:rPr>
      </w:pPr>
      <w:r w:rsidRPr="00202734">
        <w:rPr>
          <w:szCs w:val="20"/>
        </w:rPr>
        <w:t>Nome</w:t>
      </w:r>
    </w:p>
    <w:p w14:paraId="1A349347" w14:textId="77777777" w:rsidR="00B77CC5" w:rsidRPr="00202734" w:rsidRDefault="00B77CC5" w:rsidP="00B77CC5">
      <w:pPr>
        <w:numPr>
          <w:ilvl w:val="2"/>
          <w:numId w:val="60"/>
        </w:numPr>
        <w:ind w:right="310"/>
        <w:rPr>
          <w:szCs w:val="20"/>
        </w:rPr>
      </w:pPr>
      <w:r w:rsidRPr="00202734">
        <w:rPr>
          <w:szCs w:val="20"/>
        </w:rPr>
        <w:t>Data di nascita</w:t>
      </w:r>
    </w:p>
    <w:p w14:paraId="6E02D92A" w14:textId="77777777" w:rsidR="00B77CC5" w:rsidRPr="00202734" w:rsidRDefault="00B77CC5" w:rsidP="00B77CC5">
      <w:pPr>
        <w:numPr>
          <w:ilvl w:val="2"/>
          <w:numId w:val="60"/>
        </w:numPr>
        <w:ind w:right="310"/>
        <w:jc w:val="both"/>
        <w:rPr>
          <w:szCs w:val="20"/>
        </w:rPr>
      </w:pPr>
      <w:r w:rsidRPr="00202734">
        <w:rPr>
          <w:szCs w:val="20"/>
        </w:rPr>
        <w:t>Codice comune di nascita</w:t>
      </w:r>
    </w:p>
    <w:p w14:paraId="7E52204F" w14:textId="77777777" w:rsidR="00B77CC5" w:rsidRPr="00202734" w:rsidRDefault="00B77CC5" w:rsidP="00B77CC5">
      <w:pPr>
        <w:numPr>
          <w:ilvl w:val="2"/>
          <w:numId w:val="60"/>
        </w:numPr>
        <w:ind w:right="310"/>
        <w:jc w:val="both"/>
        <w:rPr>
          <w:szCs w:val="20"/>
        </w:rPr>
      </w:pPr>
      <w:r w:rsidRPr="00202734">
        <w:rPr>
          <w:szCs w:val="20"/>
        </w:rPr>
        <w:t>Sesso</w:t>
      </w:r>
    </w:p>
    <w:p w14:paraId="2FAE60E0" w14:textId="77777777" w:rsidR="00B77CC5" w:rsidRPr="00202734" w:rsidRDefault="00B77CC5" w:rsidP="00B77CC5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Codice area professionale</w:t>
      </w:r>
    </w:p>
    <w:p w14:paraId="4FC733B0" w14:textId="77777777" w:rsidR="00B77CC5" w:rsidRPr="00202734" w:rsidRDefault="00B77CC5" w:rsidP="00B77CC5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Codice incarico</w:t>
      </w:r>
    </w:p>
    <w:p w14:paraId="2816B743" w14:textId="77777777" w:rsidR="00B77CC5" w:rsidRPr="00202734" w:rsidRDefault="00B77CC5" w:rsidP="00B77CC5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Codice branca specialistica (solo medici specialisti)</w:t>
      </w:r>
    </w:p>
    <w:p w14:paraId="0A815465" w14:textId="77777777" w:rsidR="00B77CC5" w:rsidRPr="00202734" w:rsidRDefault="00B77CC5" w:rsidP="00B77CC5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Codice professionista</w:t>
      </w:r>
    </w:p>
    <w:p w14:paraId="1E8F4C02" w14:textId="77777777" w:rsidR="00B77CC5" w:rsidRPr="00202734" w:rsidRDefault="00B77CC5" w:rsidP="00B77CC5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Codice ambulatorio</w:t>
      </w:r>
    </w:p>
    <w:p w14:paraId="7A63ADBB" w14:textId="77777777" w:rsidR="00B77CC5" w:rsidRPr="00202734" w:rsidRDefault="00B77CC5" w:rsidP="00B77CC5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Data conferimento incarico</w:t>
      </w:r>
    </w:p>
    <w:p w14:paraId="5D0CEA4C" w14:textId="77777777" w:rsidR="00B77CC5" w:rsidRPr="00202734" w:rsidRDefault="00B77CC5" w:rsidP="00B77CC5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Data inizio incarico</w:t>
      </w:r>
    </w:p>
    <w:p w14:paraId="5385601E" w14:textId="77777777" w:rsidR="00B77CC5" w:rsidRPr="00202734" w:rsidRDefault="00B77CC5" w:rsidP="00B77CC5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Data inserimento incarico</w:t>
      </w:r>
    </w:p>
    <w:p w14:paraId="3EC53810" w14:textId="77777777" w:rsidR="00B77CC5" w:rsidRPr="00202734" w:rsidRDefault="00B77CC5" w:rsidP="00B77CC5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Numero ore settimanali</w:t>
      </w:r>
    </w:p>
    <w:p w14:paraId="2F049D7F" w14:textId="77777777" w:rsidR="00B77CC5" w:rsidRPr="00202734" w:rsidRDefault="00B77CC5" w:rsidP="00B77CC5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Codice tipo incarico</w:t>
      </w:r>
    </w:p>
    <w:p w14:paraId="5F1AE940" w14:textId="77777777" w:rsidR="00B77CC5" w:rsidRPr="00202734" w:rsidRDefault="00B77CC5" w:rsidP="00B77CC5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Flag attività particolari (solo per odontoiatri e psicologi)</w:t>
      </w:r>
    </w:p>
    <w:p w14:paraId="26732D78" w14:textId="77777777" w:rsidR="00B77CC5" w:rsidRPr="00202734" w:rsidRDefault="00B77CC5" w:rsidP="00B77CC5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Flag zona disagiata</w:t>
      </w:r>
    </w:p>
    <w:p w14:paraId="2BA419AE" w14:textId="77777777" w:rsidR="00B77CC5" w:rsidRPr="00202734" w:rsidRDefault="00B77CC5" w:rsidP="00B77CC5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Data fine incarico</w:t>
      </w:r>
    </w:p>
    <w:p w14:paraId="5179EDD2" w14:textId="77777777" w:rsidR="00B77CC5" w:rsidRPr="00202734" w:rsidRDefault="00B77CC5" w:rsidP="00B77CC5">
      <w:pPr>
        <w:numPr>
          <w:ilvl w:val="2"/>
          <w:numId w:val="61"/>
        </w:numPr>
        <w:ind w:right="310"/>
        <w:jc w:val="both"/>
        <w:rPr>
          <w:szCs w:val="20"/>
        </w:rPr>
      </w:pPr>
      <w:r w:rsidRPr="00202734">
        <w:rPr>
          <w:szCs w:val="20"/>
        </w:rPr>
        <w:t>Codice motivo fine incarico</w:t>
      </w:r>
    </w:p>
    <w:p w14:paraId="4DA56150" w14:textId="77777777" w:rsidR="00B77CC5" w:rsidRPr="00202734" w:rsidRDefault="00B77CC5" w:rsidP="00B77CC5">
      <w:pPr>
        <w:numPr>
          <w:ilvl w:val="2"/>
          <w:numId w:val="76"/>
        </w:numPr>
        <w:ind w:right="310"/>
        <w:jc w:val="both"/>
        <w:rPr>
          <w:szCs w:val="20"/>
        </w:rPr>
      </w:pPr>
      <w:r w:rsidRPr="00202734">
        <w:rPr>
          <w:szCs w:val="20"/>
        </w:rPr>
        <w:t>Codice turno</w:t>
      </w:r>
    </w:p>
    <w:p w14:paraId="5C93139A" w14:textId="77777777" w:rsidR="00B77CC5" w:rsidRPr="00202734" w:rsidRDefault="00B77CC5" w:rsidP="00B77CC5">
      <w:pPr>
        <w:numPr>
          <w:ilvl w:val="2"/>
          <w:numId w:val="76"/>
        </w:numPr>
        <w:ind w:right="310"/>
        <w:jc w:val="both"/>
        <w:rPr>
          <w:szCs w:val="20"/>
        </w:rPr>
      </w:pPr>
      <w:r w:rsidRPr="00202734">
        <w:rPr>
          <w:szCs w:val="20"/>
        </w:rPr>
        <w:t xml:space="preserve">Data inizio turno </w:t>
      </w:r>
    </w:p>
    <w:p w14:paraId="1163D71C" w14:textId="77777777" w:rsidR="00B77CC5" w:rsidRPr="00202734" w:rsidRDefault="00B77CC5" w:rsidP="00B77CC5">
      <w:pPr>
        <w:numPr>
          <w:ilvl w:val="2"/>
          <w:numId w:val="76"/>
        </w:numPr>
        <w:spacing w:line="240" w:lineRule="atLeast"/>
        <w:ind w:right="310"/>
        <w:rPr>
          <w:b/>
          <w:bCs/>
          <w:sz w:val="22"/>
          <w:szCs w:val="22"/>
        </w:rPr>
      </w:pPr>
      <w:r w:rsidRPr="00202734">
        <w:rPr>
          <w:szCs w:val="20"/>
        </w:rPr>
        <w:t>Data fine turno</w:t>
      </w:r>
    </w:p>
    <w:p w14:paraId="3E4010AF" w14:textId="77777777" w:rsidR="00B77CC5" w:rsidRPr="00202734" w:rsidRDefault="00B77CC5" w:rsidP="00B77CC5">
      <w:pPr>
        <w:numPr>
          <w:ilvl w:val="2"/>
          <w:numId w:val="75"/>
        </w:numPr>
        <w:ind w:right="310"/>
        <w:jc w:val="both"/>
        <w:rPr>
          <w:szCs w:val="20"/>
        </w:rPr>
      </w:pPr>
      <w:r w:rsidRPr="00202734">
        <w:rPr>
          <w:szCs w:val="20"/>
        </w:rPr>
        <w:t>Codice giorno settimana  (ripetuto per ciascun accesso)</w:t>
      </w:r>
    </w:p>
    <w:p w14:paraId="3ACCD64D" w14:textId="77777777" w:rsidR="00B77CC5" w:rsidRPr="00202734" w:rsidRDefault="00B77CC5" w:rsidP="00B77CC5">
      <w:pPr>
        <w:numPr>
          <w:ilvl w:val="2"/>
          <w:numId w:val="75"/>
        </w:numPr>
        <w:ind w:right="310"/>
        <w:jc w:val="both"/>
        <w:rPr>
          <w:szCs w:val="20"/>
        </w:rPr>
      </w:pPr>
      <w:r w:rsidRPr="00202734">
        <w:rPr>
          <w:szCs w:val="20"/>
        </w:rPr>
        <w:t>Ora inizio turno giornaliero (ripetuto per ciascun accesso)</w:t>
      </w:r>
    </w:p>
    <w:p w14:paraId="5F4621CF" w14:textId="77777777" w:rsidR="00B77CC5" w:rsidRPr="00202734" w:rsidRDefault="00B77CC5" w:rsidP="00B77CC5">
      <w:pPr>
        <w:numPr>
          <w:ilvl w:val="2"/>
          <w:numId w:val="76"/>
        </w:numPr>
        <w:ind w:right="310"/>
        <w:jc w:val="both"/>
        <w:rPr>
          <w:szCs w:val="20"/>
        </w:rPr>
      </w:pPr>
      <w:r w:rsidRPr="00202734">
        <w:rPr>
          <w:szCs w:val="20"/>
        </w:rPr>
        <w:t>Ora fine turno giornaliero (ripetuto per ciascun accesso)</w:t>
      </w:r>
    </w:p>
    <w:p w14:paraId="208BFA3D" w14:textId="77777777" w:rsidR="00B77CC5" w:rsidRPr="00202734" w:rsidRDefault="00B77CC5" w:rsidP="00B77CC5">
      <w:pPr>
        <w:numPr>
          <w:ilvl w:val="2"/>
          <w:numId w:val="76"/>
        </w:numPr>
        <w:spacing w:line="240" w:lineRule="atLeast"/>
        <w:ind w:right="310"/>
        <w:rPr>
          <w:b/>
          <w:bCs/>
          <w:sz w:val="22"/>
          <w:szCs w:val="22"/>
        </w:rPr>
      </w:pPr>
      <w:r w:rsidRPr="00202734">
        <w:rPr>
          <w:szCs w:val="20"/>
        </w:rPr>
        <w:t>Numero chilometri giornalieri percorsi per accessi (ripetuto per ciascun accesso)</w:t>
      </w:r>
    </w:p>
    <w:p w14:paraId="350BA930" w14:textId="77777777" w:rsidR="00B77CC5" w:rsidRPr="00202734" w:rsidRDefault="00B77CC5" w:rsidP="00B77CC5">
      <w:pPr>
        <w:numPr>
          <w:ilvl w:val="2"/>
          <w:numId w:val="76"/>
        </w:numPr>
        <w:spacing w:line="240" w:lineRule="atLeast"/>
        <w:ind w:right="310"/>
        <w:rPr>
          <w:b/>
          <w:bCs/>
          <w:sz w:val="22"/>
          <w:szCs w:val="22"/>
        </w:rPr>
      </w:pPr>
      <w:r w:rsidRPr="00202734">
        <w:rPr>
          <w:szCs w:val="20"/>
        </w:rPr>
        <w:t>Flag accesso mattina o pomeriggio (ripetuto per ciascun accesso)</w:t>
      </w:r>
    </w:p>
    <w:p w14:paraId="1B6664AA" w14:textId="77777777" w:rsidR="00D56EA0" w:rsidRPr="00202734" w:rsidRDefault="00D56EA0" w:rsidP="00D56EA0">
      <w:pPr>
        <w:spacing w:line="240" w:lineRule="atLeast"/>
        <w:ind w:right="310"/>
        <w:rPr>
          <w:szCs w:val="20"/>
        </w:rPr>
      </w:pPr>
    </w:p>
    <w:p w14:paraId="42309983" w14:textId="77777777" w:rsidR="000C51AC" w:rsidRPr="00202734" w:rsidRDefault="000C51AC" w:rsidP="00023ED3">
      <w:pPr>
        <w:pStyle w:val="Titolo1"/>
        <w:ind w:right="310"/>
      </w:pPr>
      <w:bookmarkStart w:id="78" w:name="_Toc325123538"/>
      <w:bookmarkStart w:id="79" w:name="_Ref325526714"/>
      <w:bookmarkStart w:id="80" w:name="_Toc356396037"/>
      <w:r w:rsidRPr="00202734">
        <w:rPr>
          <w:sz w:val="24"/>
        </w:rPr>
        <w:t>Sottoscrizione al servizio di notifica del Gestore Eventi ICAR</w:t>
      </w:r>
      <w:bookmarkEnd w:id="67"/>
      <w:bookmarkEnd w:id="78"/>
      <w:bookmarkEnd w:id="79"/>
      <w:bookmarkEnd w:id="80"/>
    </w:p>
    <w:p w14:paraId="5D7E0291" w14:textId="77777777" w:rsidR="000C51AC" w:rsidRPr="00202734" w:rsidRDefault="000C51AC" w:rsidP="00023ED3">
      <w:pPr>
        <w:ind w:right="310"/>
        <w:jc w:val="both"/>
      </w:pPr>
      <w:r w:rsidRPr="00202734">
        <w:t>Un soggetto SPCoop può ricevere gli eventi pubblicati dall’area A</w:t>
      </w:r>
      <w:r w:rsidR="00527E9B" w:rsidRPr="00202734">
        <w:t>ssistenza Specialistica ed Altre Professionalità Sanitarie</w:t>
      </w:r>
      <w:r w:rsidR="00747156" w:rsidRPr="00202734">
        <w:t xml:space="preserve"> </w:t>
      </w:r>
      <w:r w:rsidRPr="00202734">
        <w:t xml:space="preserve"> previa sottoscrizione del relativo servizio presso il Gestore Eventi ICAR.</w:t>
      </w:r>
    </w:p>
    <w:p w14:paraId="4635558F" w14:textId="77777777" w:rsidR="000C51AC" w:rsidRPr="00202734" w:rsidRDefault="000C51AC" w:rsidP="00023ED3">
      <w:pPr>
        <w:ind w:right="310"/>
        <w:jc w:val="both"/>
      </w:pPr>
      <w:r w:rsidRPr="00202734">
        <w:t>Sono previste due modalità di consegna degli eventi ai sottoscrittori:</w:t>
      </w:r>
    </w:p>
    <w:p w14:paraId="07202379" w14:textId="77777777" w:rsidR="000C51AC" w:rsidRPr="00202734" w:rsidRDefault="000C51AC" w:rsidP="00023ED3">
      <w:pPr>
        <w:numPr>
          <w:ilvl w:val="0"/>
          <w:numId w:val="25"/>
        </w:numPr>
        <w:ind w:right="310"/>
        <w:jc w:val="both"/>
      </w:pPr>
      <w:r w:rsidRPr="00202734">
        <w:t>Consegna diretta del messaggio relativo all’evento sottoscritto.</w:t>
      </w:r>
    </w:p>
    <w:p w14:paraId="76FD883C" w14:textId="77777777" w:rsidR="000C51AC" w:rsidRPr="00202734" w:rsidRDefault="000C51AC" w:rsidP="00023ED3">
      <w:pPr>
        <w:numPr>
          <w:ilvl w:val="0"/>
          <w:numId w:val="25"/>
        </w:numPr>
        <w:ind w:right="310"/>
        <w:jc w:val="both"/>
      </w:pPr>
      <w:r w:rsidRPr="00202734">
        <w:t>Notifica delle disponibilità di un messaggio relativo all’evento sottoscritto. A seguito della ricezione di tale notifica il sottoscrittore dovrà invocare un servizio esposto dal Gestore Eventi per il prelievo del messaggio.</w:t>
      </w:r>
    </w:p>
    <w:p w14:paraId="7760573C" w14:textId="77777777" w:rsidR="000C51AC" w:rsidRPr="00202734" w:rsidRDefault="000C51AC" w:rsidP="00023ED3">
      <w:pPr>
        <w:ind w:right="310"/>
        <w:jc w:val="both"/>
      </w:pPr>
      <w:r w:rsidRPr="00202734">
        <w:t xml:space="preserve">Il Gestore Eventi espone i suddetti servizi attraverso diverse interfacce di tipo Web Services. Per maggiori informazioni si rimanda al documento </w:t>
      </w:r>
      <w:r w:rsidRPr="00202734">
        <w:rPr>
          <w:b/>
        </w:rPr>
        <w:t xml:space="preserve">INF-1: Realizzazione dell’Infrastruttura di base per l’Interoperabilità e </w:t>
      </w:r>
      <w:smartTag w:uri="urn:schemas-microsoft-com:office:smarttags" w:element="PersonName">
        <w:smartTagPr>
          <w:attr w:name="ProductID" w:val="la Cooperazione Applicativa"/>
        </w:smartTagPr>
        <w:r w:rsidRPr="00202734">
          <w:rPr>
            <w:b/>
          </w:rPr>
          <w:t>la Cooperazione Applicativa</w:t>
        </w:r>
      </w:smartTag>
      <w:r w:rsidRPr="00202734">
        <w:rPr>
          <w:b/>
        </w:rPr>
        <w:t xml:space="preserve"> a livello interregionale – GESTORE EVENTI</w:t>
      </w:r>
      <w:r w:rsidRPr="00202734">
        <w:t>.</w:t>
      </w:r>
    </w:p>
    <w:p w14:paraId="45FF994D" w14:textId="77777777" w:rsidR="000C51AC" w:rsidRPr="00202734" w:rsidRDefault="00285FFA" w:rsidP="006B71FC">
      <w:pPr>
        <w:pStyle w:val="Titolo1"/>
        <w:jc w:val="both"/>
        <w:rPr>
          <w:sz w:val="24"/>
        </w:rPr>
      </w:pPr>
      <w:bookmarkStart w:id="81" w:name="_Toc325123539"/>
      <w:r w:rsidRPr="00202734">
        <w:rPr>
          <w:sz w:val="24"/>
        </w:rPr>
        <w:br w:type="page"/>
      </w:r>
      <w:bookmarkStart w:id="82" w:name="_Toc356396038"/>
      <w:r w:rsidR="000C51AC" w:rsidRPr="00202734">
        <w:rPr>
          <w:sz w:val="24"/>
        </w:rPr>
        <w:lastRenderedPageBreak/>
        <w:t>Scenari</w:t>
      </w:r>
      <w:bookmarkEnd w:id="81"/>
      <w:bookmarkEnd w:id="82"/>
    </w:p>
    <w:p w14:paraId="79A8E63A" w14:textId="77777777" w:rsidR="00E55BB0" w:rsidRPr="00202734" w:rsidRDefault="00E55BB0" w:rsidP="006B71FC">
      <w:pPr>
        <w:jc w:val="both"/>
      </w:pPr>
    </w:p>
    <w:p w14:paraId="5F95354E" w14:textId="77777777" w:rsidR="00557B3F" w:rsidRPr="00202734" w:rsidRDefault="000C51AC" w:rsidP="006B71FC">
      <w:pPr>
        <w:jc w:val="both"/>
      </w:pPr>
      <w:r w:rsidRPr="00202734">
        <w:t xml:space="preserve">Di </w:t>
      </w:r>
      <w:r w:rsidR="00E55BB0" w:rsidRPr="00202734">
        <w:t xml:space="preserve">seguito vengono elencati alcuni, i più importanti, </w:t>
      </w:r>
      <w:r w:rsidRPr="00202734">
        <w:t xml:space="preserve">scenari </w:t>
      </w:r>
      <w:r w:rsidR="00E55BB0" w:rsidRPr="00202734">
        <w:t>d’uso dell’</w:t>
      </w:r>
      <w:r w:rsidR="00174A1B" w:rsidRPr="00202734">
        <w:t>area</w:t>
      </w:r>
      <w:r w:rsidR="00B63872" w:rsidRPr="00202734">
        <w:t xml:space="preserve"> </w:t>
      </w:r>
      <w:r w:rsidR="00E55BB0" w:rsidRPr="00202734">
        <w:t xml:space="preserve"> </w:t>
      </w:r>
      <w:r w:rsidR="005255FF" w:rsidRPr="00202734">
        <w:t xml:space="preserve">Assistenza </w:t>
      </w:r>
      <w:r w:rsidR="00747156" w:rsidRPr="00202734">
        <w:t>Specialisti</w:t>
      </w:r>
      <w:r w:rsidR="005255FF" w:rsidRPr="00202734">
        <w:t>ca</w:t>
      </w:r>
      <w:r w:rsidR="00B63872" w:rsidRPr="00202734">
        <w:t xml:space="preserve"> Ambulatoriale Interna </w:t>
      </w:r>
      <w:r w:rsidR="00747156" w:rsidRPr="00202734">
        <w:t xml:space="preserve"> ed Altre Professionalità Sanitarie.</w:t>
      </w:r>
      <w:r w:rsidR="00E55BB0" w:rsidRPr="00202734">
        <w:t xml:space="preserve"> </w:t>
      </w:r>
    </w:p>
    <w:p w14:paraId="7A2AE373" w14:textId="77777777" w:rsidR="00557B3F" w:rsidRPr="00202734" w:rsidRDefault="00E55BB0" w:rsidP="006B71FC">
      <w:pPr>
        <w:jc w:val="both"/>
      </w:pPr>
      <w:r w:rsidRPr="00202734">
        <w:t>Nella matrice che segue</w:t>
      </w:r>
      <w:r w:rsidR="00557B3F" w:rsidRPr="00202734">
        <w:t xml:space="preserve"> l’incrocio riga – colonna evidenzia le notifiche che vengono effettuate in corrispondenza di ciascuno scenario. I numeri identificativi delle colonne identificano i sottoparagrafi rigua</w:t>
      </w:r>
      <w:r w:rsidR="006B71FC" w:rsidRPr="00202734">
        <w:t>r</w:t>
      </w:r>
      <w:r w:rsidR="00557B3F" w:rsidRPr="00202734">
        <w:t xml:space="preserve">danti l’operazione di notifica con la relativa specifica. </w:t>
      </w:r>
    </w:p>
    <w:p w14:paraId="5A64A51E" w14:textId="77777777" w:rsidR="000C51AC" w:rsidRPr="00202734" w:rsidRDefault="00557B3F" w:rsidP="006B71FC">
      <w:pPr>
        <w:jc w:val="both"/>
      </w:pPr>
      <w:r w:rsidRPr="00202734">
        <w:t>In particolare gli elementi della coppia [x, y] rappresentano rispettivamente la molteplicità della notifica e l’ordine sequenziale dell’operazione notificata.</w:t>
      </w:r>
    </w:p>
    <w:p w14:paraId="621F50EE" w14:textId="77777777" w:rsidR="006B71FC" w:rsidRPr="00202734" w:rsidRDefault="006B71FC" w:rsidP="006B71FC">
      <w:pPr>
        <w:jc w:val="both"/>
      </w:pPr>
    </w:p>
    <w:p w14:paraId="66709CEA" w14:textId="77777777" w:rsidR="00862F8A" w:rsidRPr="00202734" w:rsidRDefault="00862F8A" w:rsidP="007C29DC">
      <w:pPr>
        <w:jc w:val="center"/>
        <w:rPr>
          <w:b/>
        </w:rPr>
      </w:pPr>
      <w:r w:rsidRPr="00202734">
        <w:rPr>
          <w:b/>
        </w:rPr>
        <w:t xml:space="preserve">Scenari  </w:t>
      </w:r>
      <w:r w:rsidR="00747156" w:rsidRPr="00202734">
        <w:rPr>
          <w:b/>
        </w:rPr>
        <w:t>Specialisti</w:t>
      </w:r>
      <w:r w:rsidR="00B63872" w:rsidRPr="00202734">
        <w:rPr>
          <w:b/>
        </w:rPr>
        <w:t xml:space="preserve"> Ambulatoriali Interni </w:t>
      </w:r>
      <w:r w:rsidR="00747156" w:rsidRPr="00202734">
        <w:rPr>
          <w:b/>
        </w:rPr>
        <w:t xml:space="preserve"> ed Altre Professionalità Sanitarie</w:t>
      </w:r>
    </w:p>
    <w:p w14:paraId="0940B0C7" w14:textId="77777777" w:rsidR="000C51AC" w:rsidRPr="00202734" w:rsidRDefault="000C51AC" w:rsidP="000C51AC"/>
    <w:tbl>
      <w:tblPr>
        <w:tblW w:w="78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3"/>
        <w:gridCol w:w="409"/>
        <w:gridCol w:w="549"/>
        <w:gridCol w:w="549"/>
        <w:gridCol w:w="549"/>
        <w:gridCol w:w="549"/>
        <w:gridCol w:w="580"/>
        <w:gridCol w:w="459"/>
        <w:gridCol w:w="459"/>
        <w:gridCol w:w="549"/>
        <w:gridCol w:w="409"/>
        <w:gridCol w:w="409"/>
        <w:gridCol w:w="409"/>
        <w:gridCol w:w="409"/>
        <w:gridCol w:w="409"/>
        <w:gridCol w:w="409"/>
        <w:gridCol w:w="409"/>
        <w:gridCol w:w="409"/>
      </w:tblGrid>
      <w:tr w:rsidR="00A6252B" w:rsidRPr="00202734" w14:paraId="70491BFE" w14:textId="77777777" w:rsidTr="00A6252B">
        <w:trPr>
          <w:trHeight w:val="300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14:paraId="11CA67C3" w14:textId="77777777" w:rsidR="00A6252B" w:rsidRPr="00202734" w:rsidRDefault="00A6252B" w:rsidP="00A6252B">
            <w:pPr>
              <w:jc w:val="center"/>
              <w:rPr>
                <w:b/>
                <w:bCs/>
                <w:sz w:val="14"/>
                <w:szCs w:val="14"/>
                <w:lang w:eastAsia="it-IT"/>
              </w:rPr>
            </w:pPr>
            <w:r w:rsidRPr="00202734">
              <w:rPr>
                <w:b/>
                <w:bCs/>
                <w:sz w:val="14"/>
                <w:szCs w:val="14"/>
                <w:lang w:eastAsia="it-IT"/>
              </w:rPr>
              <w:t>Scenari</w:t>
            </w:r>
          </w:p>
        </w:tc>
        <w:tc>
          <w:tcPr>
            <w:tcW w:w="6680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14:paraId="1CFB506D" w14:textId="77777777" w:rsidR="00A6252B" w:rsidRPr="00202734" w:rsidRDefault="00A6252B" w:rsidP="00A6252B">
            <w:pPr>
              <w:jc w:val="center"/>
              <w:rPr>
                <w:b/>
                <w:bCs/>
                <w:sz w:val="14"/>
                <w:szCs w:val="14"/>
                <w:lang w:eastAsia="it-IT"/>
              </w:rPr>
            </w:pPr>
            <w:r w:rsidRPr="00202734">
              <w:rPr>
                <w:b/>
                <w:bCs/>
                <w:sz w:val="14"/>
                <w:szCs w:val="14"/>
                <w:lang w:eastAsia="it-IT"/>
              </w:rPr>
              <w:t>Eventi</w:t>
            </w:r>
          </w:p>
        </w:tc>
      </w:tr>
      <w:tr w:rsidR="00A6252B" w:rsidRPr="00202734" w14:paraId="474FAE7E" w14:textId="77777777" w:rsidTr="00A6252B">
        <w:trPr>
          <w:trHeight w:val="1065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3DA88" w14:textId="77777777" w:rsidR="00A6252B" w:rsidRPr="00202734" w:rsidRDefault="00A6252B" w:rsidP="00A6252B">
            <w:pPr>
              <w:rPr>
                <w:b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3659A" w14:textId="77777777" w:rsidR="00A6252B" w:rsidRPr="00202734" w:rsidRDefault="00A6252B" w:rsidP="00670BB7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Variazione anagrafica</w:t>
            </w:r>
            <w:r w:rsidR="00670BB7">
              <w:rPr>
                <w:sz w:val="14"/>
                <w:szCs w:val="14"/>
                <w:lang w:eastAsia="it-IT"/>
              </w:rPr>
              <w:t xml:space="preserve"> personale sanitario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DA8C0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Variazione dati accademici medico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FA57E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Variazione dati accademici professionista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CA125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Variazione dati contabili</w:t>
            </w:r>
            <w:r w:rsidR="00670BB7">
              <w:rPr>
                <w:sz w:val="14"/>
                <w:szCs w:val="14"/>
                <w:lang w:eastAsia="it-IT"/>
              </w:rPr>
              <w:t xml:space="preserve"> medico specialista o professionista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F087E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Variazione iscrizione albo professionale</w:t>
            </w:r>
            <w:r w:rsidR="00670BB7">
              <w:rPr>
                <w:sz w:val="14"/>
                <w:szCs w:val="14"/>
                <w:lang w:eastAsia="it-IT"/>
              </w:rPr>
              <w:t xml:space="preserve"> medico specialista o professionista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5B3DF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Variazione incarico</w:t>
            </w:r>
            <w:r w:rsidR="00670BB7">
              <w:rPr>
                <w:sz w:val="14"/>
                <w:szCs w:val="14"/>
                <w:lang w:eastAsia="it-IT"/>
              </w:rPr>
              <w:t xml:space="preserve"> medico specialista o professionista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253A4" w14:textId="77777777" w:rsidR="00A6252B" w:rsidRPr="00202734" w:rsidRDefault="00A6252B" w:rsidP="0026189C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Variazione turno</w:t>
            </w:r>
            <w:r w:rsidR="00670BB7">
              <w:rPr>
                <w:sz w:val="14"/>
                <w:szCs w:val="14"/>
                <w:lang w:eastAsia="it-IT"/>
              </w:rPr>
              <w:t xml:space="preserve">  medico specialista o professionista</w:t>
            </w:r>
          </w:p>
        </w:tc>
      </w:tr>
      <w:tr w:rsidR="00A6252B" w:rsidRPr="00202734" w14:paraId="2E11A03A" w14:textId="77777777" w:rsidTr="00A6252B">
        <w:trPr>
          <w:trHeight w:val="30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5F19D" w14:textId="77777777" w:rsidR="00A6252B" w:rsidRPr="00202734" w:rsidRDefault="00A6252B" w:rsidP="00A6252B">
            <w:pPr>
              <w:rPr>
                <w:b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2E5B5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32A25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49BAB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4BADF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1EF5A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83094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C7248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9302A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98656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36B3A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5960B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9F525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E5B6B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5DC94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C0942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C0D9B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2CAFA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3</w:t>
            </w:r>
          </w:p>
        </w:tc>
      </w:tr>
      <w:tr w:rsidR="00A6252B" w:rsidRPr="00202734" w14:paraId="4B83FC83" w14:textId="77777777" w:rsidTr="00A6252B">
        <w:trPr>
          <w:trHeight w:val="54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CAEE1" w14:textId="77777777" w:rsidR="00A6252B" w:rsidRPr="00202734" w:rsidRDefault="00A6252B" w:rsidP="00A6252B">
            <w:pPr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Inserimento primo incarico in Regione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DD777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[1,1]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FAF19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D14C4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[0..1,2]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2965E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F7508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[0..1,2]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9886C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3933E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[1,3]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47C9B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CF9F0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[0..1,4]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D2570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1E479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6C4EE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[1,5]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DC988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955E7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13D2E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[1,6]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50BBD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03F94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</w:tr>
      <w:tr w:rsidR="00A6252B" w:rsidRPr="00202734" w14:paraId="27BA4EB2" w14:textId="77777777" w:rsidTr="00A6252B">
        <w:trPr>
          <w:trHeight w:val="54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B0F39" w14:textId="77777777" w:rsidR="00A6252B" w:rsidRPr="00202734" w:rsidRDefault="00A6252B" w:rsidP="00A6252B">
            <w:pPr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Inserimento primo incarico in ASL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3CB30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69CDE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[0..1,1]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CE5D6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A1FE1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[0..1,2]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5CC1D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4320D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[0..1,2]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0FB6E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[1,3]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A9B95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F56D5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[0..1,4]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2E997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8393E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8F53D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[1,5]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4E66C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89F18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C17BD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[1,6]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77418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D8CAC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</w:tr>
      <w:tr w:rsidR="00A6252B" w:rsidRPr="00202734" w14:paraId="38DAF450" w14:textId="77777777" w:rsidTr="00A6252B">
        <w:trPr>
          <w:trHeight w:val="54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9BC96" w14:textId="77777777" w:rsidR="00A6252B" w:rsidRPr="00202734" w:rsidRDefault="00A6252B" w:rsidP="00A6252B">
            <w:pPr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Inserimento prima domanda in graduatoria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489A1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[1,1]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0B5BC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8DBBE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2D7D2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[0..1,2]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E7E4A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F9F0C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[0..1,2]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551C0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DEF2F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D914A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[0..1,3]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B9059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D7AF7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322A6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4EC0F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0C64D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4636C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6EBD7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28D7E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</w:tr>
      <w:tr w:rsidR="00A6252B" w:rsidRPr="00202734" w14:paraId="076B191A" w14:textId="77777777" w:rsidTr="00A6252B">
        <w:trPr>
          <w:trHeight w:val="54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B7D39" w14:textId="77777777" w:rsidR="00A6252B" w:rsidRPr="00202734" w:rsidRDefault="00A6252B" w:rsidP="00A6252B">
            <w:pPr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Modifica anagrafica medico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FDD94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469DA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[1,1]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DD066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0AACD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55AD4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A677C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0CC2D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5A2CD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3851D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67FED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6917F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88C48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A6326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A7D1A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E0F30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95584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281D2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</w:tr>
      <w:tr w:rsidR="00A6252B" w:rsidRPr="00202734" w14:paraId="4E90268C" w14:textId="77777777" w:rsidTr="00A6252B">
        <w:trPr>
          <w:trHeight w:val="54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EBCAF" w14:textId="77777777" w:rsidR="00A6252B" w:rsidRPr="00202734" w:rsidRDefault="00A6252B" w:rsidP="00A6252B">
            <w:pPr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Modifica dati accademici medico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94EED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5D3A1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4B94E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5BBCE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[1,1]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298D7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E4321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[0..1,2]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2065A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AA1D6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F3B07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83C6F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32D56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F333B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D22FE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44BD4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DF109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4CB33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430C8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</w:tr>
      <w:tr w:rsidR="00A6252B" w:rsidRPr="00202734" w14:paraId="12666BB4" w14:textId="77777777" w:rsidTr="00A6252B">
        <w:trPr>
          <w:trHeight w:val="54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3A40D" w14:textId="77777777" w:rsidR="00A6252B" w:rsidRPr="00202734" w:rsidRDefault="00A6252B" w:rsidP="00A6252B">
            <w:pPr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Modifica dati accademici professionista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93C5E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DE474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1E4D3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42C58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[0..1,2]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626ED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02ECA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[1,1]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FA2F3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AF428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57EFF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5B5A8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6D0A3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ED88D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6832C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302AE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AA2ED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95682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88F17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</w:tr>
      <w:tr w:rsidR="00A6252B" w:rsidRPr="00202734" w14:paraId="0B8623E1" w14:textId="77777777" w:rsidTr="00A6252B">
        <w:trPr>
          <w:trHeight w:val="36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EA616" w14:textId="77777777" w:rsidR="00A6252B" w:rsidRPr="00202734" w:rsidRDefault="00A6252B" w:rsidP="00A6252B">
            <w:pPr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Modifica dati contabili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6A80E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A09EA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B0DE7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14417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DF2C9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7C6FD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993B5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43847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[1,1]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FFE78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2130A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1517C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FB647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06610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823FE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9993F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8D4C9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8071F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</w:tr>
      <w:tr w:rsidR="00A6252B" w:rsidRPr="00202734" w14:paraId="765EE678" w14:textId="77777777" w:rsidTr="00A6252B">
        <w:trPr>
          <w:trHeight w:val="54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B2CA1" w14:textId="77777777" w:rsidR="00A6252B" w:rsidRPr="00202734" w:rsidRDefault="00A6252B" w:rsidP="00A6252B">
            <w:pPr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Inserimento iscrizione ad albo professionale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BF7AE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983DC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46ADC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44EE4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359EC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D6516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BD93B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976E9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3B79E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[1,1]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7DC3F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95166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4A133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91823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FE53C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A0590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44C30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BB656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</w:tr>
      <w:tr w:rsidR="00A6252B" w:rsidRPr="00202734" w14:paraId="15AAA798" w14:textId="77777777" w:rsidTr="00A6252B">
        <w:trPr>
          <w:trHeight w:val="54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C72A5" w14:textId="77777777" w:rsidR="00A6252B" w:rsidRPr="00202734" w:rsidRDefault="00A6252B" w:rsidP="00A6252B">
            <w:pPr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Modifica iscrizione ad albo professionale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6F0E5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44992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751B7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68DA1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44382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ED340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B365D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147C8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B8DC2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A3DF7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[1,1]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81B8D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5BC80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D50E4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5253A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1F936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26FFA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E77E6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</w:tr>
      <w:tr w:rsidR="00A6252B" w:rsidRPr="00202734" w14:paraId="4AD11334" w14:textId="77777777" w:rsidTr="00A6252B">
        <w:trPr>
          <w:trHeight w:val="54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C4191" w14:textId="77777777" w:rsidR="00A6252B" w:rsidRPr="00202734" w:rsidRDefault="00A6252B" w:rsidP="00A6252B">
            <w:pPr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Cancellazione iscrizione ad albo professionale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C3F3A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26EF4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79382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2A848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ECBFD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4903D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E3A25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969F2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22DDA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5BBDF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50BEA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[1,1]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6E8CD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DBD51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492CA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FFD7F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CFCD7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CA48A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</w:tr>
      <w:tr w:rsidR="00A6252B" w:rsidRPr="00202734" w14:paraId="4385B0AC" w14:textId="77777777" w:rsidTr="00A6252B">
        <w:trPr>
          <w:trHeight w:val="36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AA042" w14:textId="77777777" w:rsidR="00A6252B" w:rsidRPr="00202734" w:rsidRDefault="00A6252B" w:rsidP="00A6252B">
            <w:pPr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Inserimento ulteriore incarico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2F32B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7A7BD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AE5D0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F2278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A417E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F47D5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36DAD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361A3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5713F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65F37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FBF4F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B1D22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[1,1]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95654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19819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4F124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[1,2]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3D343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C7B5F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</w:tr>
      <w:tr w:rsidR="00A6252B" w:rsidRPr="00202734" w14:paraId="42AB6C07" w14:textId="77777777" w:rsidTr="00A6252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7830F" w14:textId="77777777" w:rsidR="00A6252B" w:rsidRPr="00202734" w:rsidRDefault="00A6252B" w:rsidP="00A6252B">
            <w:pPr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Modifica incarico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BC8B7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FEE77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C5134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40909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B939C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A8C88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E1479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44258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20263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25053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0817B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412F2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776C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[1,1]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D5C33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6F4EF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F3796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[1,2]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44942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</w:tr>
      <w:tr w:rsidR="00A6252B" w:rsidRPr="00202734" w14:paraId="547901AE" w14:textId="77777777" w:rsidTr="00A6252B">
        <w:trPr>
          <w:trHeight w:val="36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C168B" w14:textId="77777777" w:rsidR="00A6252B" w:rsidRPr="00202734" w:rsidRDefault="00A6252B" w:rsidP="00A6252B">
            <w:pPr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Cancellazione incarico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9AFB4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68B18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2F78E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FC246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CE068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9BB9D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F5AF8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182E8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7DB91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F28FC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4272F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01589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6EBFB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7D367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[1,1]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5DA61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78B6A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C229F" w14:textId="77777777" w:rsidR="00A6252B" w:rsidRPr="00202734" w:rsidRDefault="00A6252B" w:rsidP="006A5CEA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[</w:t>
            </w:r>
            <w:r w:rsidR="006A5CEA">
              <w:rPr>
                <w:sz w:val="14"/>
                <w:szCs w:val="14"/>
                <w:lang w:eastAsia="it-IT"/>
              </w:rPr>
              <w:t>*</w:t>
            </w:r>
            <w:r w:rsidRPr="00202734">
              <w:rPr>
                <w:sz w:val="14"/>
                <w:szCs w:val="14"/>
                <w:lang w:eastAsia="it-IT"/>
              </w:rPr>
              <w:t>,2]</w:t>
            </w:r>
          </w:p>
        </w:tc>
      </w:tr>
      <w:tr w:rsidR="00A6252B" w:rsidRPr="00202734" w14:paraId="5C2A96CB" w14:textId="77777777" w:rsidTr="00A6252B">
        <w:trPr>
          <w:trHeight w:val="36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25AD6" w14:textId="77777777" w:rsidR="00A6252B" w:rsidRPr="00202734" w:rsidRDefault="00A6252B" w:rsidP="00A6252B">
            <w:pPr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Inserimento turno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3896D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BF198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00345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A70F8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CB115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26E68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28EAF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88FA2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B45AB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C88DC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B54A9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BB116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55CBB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32D34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9F15E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[1,1]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D75F2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[1,2]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293BC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</w:tr>
      <w:tr w:rsidR="00A6252B" w:rsidRPr="00202734" w14:paraId="10FF2E42" w14:textId="77777777" w:rsidTr="00A6252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7E18E" w14:textId="77777777" w:rsidR="00A6252B" w:rsidRPr="00202734" w:rsidRDefault="00A6252B" w:rsidP="00A6252B">
            <w:pPr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Modifica turno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4EF70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24FE9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08EA3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CD9C2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AB972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93FAE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CB3F4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064E5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B6316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4F7D0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3E8F0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C1B20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96F98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AF34F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4F66A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E1CBE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[1,1]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195DD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</w:tr>
      <w:tr w:rsidR="00A6252B" w:rsidRPr="00202734" w14:paraId="29ED755B" w14:textId="77777777" w:rsidTr="00A6252B">
        <w:trPr>
          <w:trHeight w:val="36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E4DD4" w14:textId="77777777" w:rsidR="00A6252B" w:rsidRPr="00202734" w:rsidRDefault="00A6252B" w:rsidP="00A6252B">
            <w:pPr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Cancellazione turno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C8C2A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A1268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0EFE2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F6B3E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227EE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29958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1B489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7D75D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E04B1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6E884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317A7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F1358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60137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98A8D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50889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523EC" w14:textId="77777777" w:rsidR="00A6252B" w:rsidRPr="00202734" w:rsidRDefault="00A6252B" w:rsidP="00A6252B">
            <w:pPr>
              <w:rPr>
                <w:rFonts w:ascii="Calibri" w:hAnsi="Calibri"/>
                <w:sz w:val="14"/>
                <w:szCs w:val="14"/>
                <w:lang w:eastAsia="it-IT"/>
              </w:rPr>
            </w:pPr>
            <w:r w:rsidRPr="00202734">
              <w:rPr>
                <w:rFonts w:ascii="Calibri" w:hAnsi="Calibri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FD864" w14:textId="77777777" w:rsidR="00A6252B" w:rsidRPr="00202734" w:rsidRDefault="00A6252B" w:rsidP="00A6252B">
            <w:pPr>
              <w:jc w:val="center"/>
              <w:rPr>
                <w:sz w:val="14"/>
                <w:szCs w:val="14"/>
                <w:lang w:eastAsia="it-IT"/>
              </w:rPr>
            </w:pPr>
            <w:r w:rsidRPr="00202734">
              <w:rPr>
                <w:sz w:val="14"/>
                <w:szCs w:val="14"/>
                <w:lang w:eastAsia="it-IT"/>
              </w:rPr>
              <w:t>[1,1]</w:t>
            </w:r>
          </w:p>
        </w:tc>
      </w:tr>
    </w:tbl>
    <w:p w14:paraId="15BBF5CF" w14:textId="77777777" w:rsidR="00A6252B" w:rsidRPr="00202734" w:rsidRDefault="00A6252B" w:rsidP="001A7A53"/>
    <w:p w14:paraId="66D1C031" w14:textId="77777777" w:rsidR="001A7A53" w:rsidRPr="00202734" w:rsidRDefault="001A7A53" w:rsidP="001A7A53">
      <w:r w:rsidRPr="00202734">
        <w:t xml:space="preserve">*= indica la molteplicità </w:t>
      </w:r>
      <w:r w:rsidRPr="00202734">
        <w:rPr>
          <w:i/>
        </w:rPr>
        <w:t>0..n</w:t>
      </w:r>
      <w:r w:rsidRPr="00202734">
        <w:t xml:space="preserve"> dell’evento di notifica.</w:t>
      </w:r>
    </w:p>
    <w:p w14:paraId="17C70845" w14:textId="77777777" w:rsidR="0061579C" w:rsidRPr="00202734" w:rsidRDefault="0061579C" w:rsidP="008D62EA">
      <w:pPr>
        <w:pStyle w:val="Titolo1"/>
        <w:ind w:right="310"/>
        <w:jc w:val="both"/>
        <w:rPr>
          <w:sz w:val="24"/>
        </w:rPr>
      </w:pPr>
      <w:bookmarkStart w:id="83" w:name="_Toc356396039"/>
      <w:r w:rsidRPr="00202734">
        <w:rPr>
          <w:sz w:val="24"/>
        </w:rPr>
        <w:t>Inizializzazione preliminare della base dati</w:t>
      </w:r>
      <w:bookmarkEnd w:id="83"/>
    </w:p>
    <w:p w14:paraId="49950B31" w14:textId="77777777" w:rsidR="008D62EA" w:rsidRPr="00202734" w:rsidRDefault="008D62EA" w:rsidP="008D62EA">
      <w:pPr>
        <w:ind w:right="310"/>
        <w:jc w:val="both"/>
      </w:pPr>
      <w:r w:rsidRPr="00202734">
        <w:t xml:space="preserve">Preliminarmente all’avvio dell’allineamento mediante le modalità descritte in queste specifiche è necessario procedere ad una preliminare inizializzazione della base dati anagrafica a partire dalle basi dati di Edotto. </w:t>
      </w:r>
    </w:p>
    <w:p w14:paraId="75DB459E" w14:textId="77777777" w:rsidR="004C221A" w:rsidRPr="00202734" w:rsidRDefault="008D62EA" w:rsidP="008D62EA">
      <w:pPr>
        <w:ind w:right="310"/>
        <w:jc w:val="both"/>
      </w:pPr>
      <w:r w:rsidRPr="00202734">
        <w:t>A tal fine l</w:t>
      </w:r>
      <w:r w:rsidR="00B45D3F" w:rsidRPr="00202734">
        <w:t>a</w:t>
      </w:r>
      <w:r w:rsidRPr="00202734">
        <w:t xml:space="preserve"> funzionalità di export di Edotto con l</w:t>
      </w:r>
      <w:r w:rsidR="00E3764C" w:rsidRPr="00202734">
        <w:t>a</w:t>
      </w:r>
      <w:r w:rsidRPr="00202734">
        <w:t xml:space="preserve"> qual</w:t>
      </w:r>
      <w:r w:rsidR="00E3764C" w:rsidRPr="00202734">
        <w:t>e</w:t>
      </w:r>
      <w:r w:rsidRPr="00202734">
        <w:t xml:space="preserve"> </w:t>
      </w:r>
      <w:r w:rsidR="00E3764C" w:rsidRPr="00202734">
        <w:t>sarà</w:t>
      </w:r>
      <w:r w:rsidRPr="00202734">
        <w:t xml:space="preserve"> possibile esportare le informazioni anagrafiche gestite dall’A</w:t>
      </w:r>
      <w:r w:rsidR="00266D05" w:rsidRPr="00202734">
        <w:t>ssistenza Specialistica ed Altre Professionalità Sanitarie</w:t>
      </w:r>
      <w:r w:rsidR="00A51DB4" w:rsidRPr="00202734">
        <w:t xml:space="preserve"> </w:t>
      </w:r>
      <w:r w:rsidR="00E3764C" w:rsidRPr="00202734">
        <w:t>è la</w:t>
      </w:r>
      <w:r w:rsidR="00A51DB4" w:rsidRPr="00202734">
        <w:t xml:space="preserve"> seguent</w:t>
      </w:r>
      <w:r w:rsidR="00E3764C" w:rsidRPr="00202734">
        <w:t>e</w:t>
      </w:r>
    </w:p>
    <w:p w14:paraId="780AB109" w14:textId="77777777" w:rsidR="008D62EA" w:rsidRPr="001C2CA1" w:rsidRDefault="008D62EA" w:rsidP="00E3764C">
      <w:pPr>
        <w:numPr>
          <w:ilvl w:val="0"/>
          <w:numId w:val="53"/>
        </w:numPr>
        <w:ind w:right="310"/>
        <w:jc w:val="both"/>
      </w:pPr>
      <w:r w:rsidRPr="00202734">
        <w:rPr>
          <w:i/>
        </w:rPr>
        <w:t xml:space="preserve">Export dei dati relativi al flusso </w:t>
      </w:r>
      <w:r w:rsidR="00711CBF" w:rsidRPr="00202734">
        <w:rPr>
          <w:i/>
        </w:rPr>
        <w:t>Produ</w:t>
      </w:r>
      <w:r w:rsidR="00711CBF" w:rsidRPr="00711CBF">
        <w:rPr>
          <w:i/>
        </w:rPr>
        <w:t>rre Flusso Dati Anagrafici Professionisti Sanitari</w:t>
      </w:r>
    </w:p>
    <w:p w14:paraId="4D36A32D" w14:textId="77777777" w:rsidR="008D62EA" w:rsidRDefault="008D62EA" w:rsidP="008D62EA">
      <w:pPr>
        <w:ind w:right="310"/>
        <w:jc w:val="both"/>
      </w:pPr>
    </w:p>
    <w:p w14:paraId="441EC765" w14:textId="77777777" w:rsidR="00B95D59" w:rsidRDefault="00B95D59" w:rsidP="00B95D59">
      <w:pPr>
        <w:pStyle w:val="Titolo1"/>
        <w:ind w:right="310"/>
        <w:jc w:val="both"/>
        <w:rPr>
          <w:sz w:val="24"/>
        </w:rPr>
      </w:pPr>
      <w:bookmarkStart w:id="84" w:name="_Toc356396040"/>
      <w:r>
        <w:rPr>
          <w:sz w:val="24"/>
        </w:rPr>
        <w:t>Informazioni escluse dai flussi di integrazione</w:t>
      </w:r>
      <w:bookmarkEnd w:id="84"/>
    </w:p>
    <w:p w14:paraId="6BD4438F" w14:textId="77777777" w:rsidR="00D26F43" w:rsidRDefault="009134F9" w:rsidP="001A7A53">
      <w:r>
        <w:t>Nessuna.</w:t>
      </w:r>
    </w:p>
    <w:sectPr w:rsidR="00D26F43" w:rsidSect="009468C7">
      <w:headerReference w:type="default" r:id="rId13"/>
      <w:footerReference w:type="default" r:id="rId14"/>
      <w:headerReference w:type="first" r:id="rId15"/>
      <w:pgSz w:w="11907" w:h="16840" w:code="9"/>
      <w:pgMar w:top="1701" w:right="1106" w:bottom="1701" w:left="1134" w:header="720" w:footer="1418" w:gutter="567"/>
      <w:cols w:space="720"/>
      <w:docGrid w:linePitch="27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042203" w14:textId="77777777" w:rsidR="00CB14C2" w:rsidRDefault="00CB14C2">
      <w:r>
        <w:separator/>
      </w:r>
    </w:p>
  </w:endnote>
  <w:endnote w:type="continuationSeparator" w:id="0">
    <w:p w14:paraId="63EBA094" w14:textId="77777777" w:rsidR="00CB14C2" w:rsidRDefault="00CB1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3A4A9A" w14:textId="51AF1667" w:rsidR="008D6531" w:rsidRDefault="008D6531" w:rsidP="009E4BE0">
    <w:pPr>
      <w:pStyle w:val="Pidipagina"/>
      <w:tabs>
        <w:tab w:val="clear" w:pos="7938"/>
        <w:tab w:val="right" w:pos="9072"/>
      </w:tabs>
    </w:pPr>
    <w:r w:rsidRPr="00750E86">
      <w:t>Specifiche notifica variazioni anagrafiche Medici di Medicina Specialistica Ambulator</w:t>
    </w:r>
    <w:r>
      <w:t>ia</w:t>
    </w:r>
    <w:r w:rsidRPr="00750E86">
      <w:t>le Interna ed Altre Prof</w:t>
    </w:r>
    <w:r>
      <w:t xml:space="preserve">. </w:t>
    </w:r>
    <w:r w:rsidR="009468C7">
      <w:t>1.0</w:t>
    </w:r>
    <w:r>
      <w:tab/>
      <w:t xml:space="preserve"> Pag. </w:t>
    </w: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B72163">
      <w:rPr>
        <w:rStyle w:val="Numeropagina"/>
        <w:noProof/>
      </w:rPr>
      <w:t>4</w:t>
    </w:r>
    <w:r>
      <w:rPr>
        <w:rStyle w:val="Numeropagina"/>
      </w:rPr>
      <w:fldChar w:fldCharType="end"/>
    </w:r>
    <w:r>
      <w:rPr>
        <w:rStyle w:val="Numeropagina"/>
      </w:rPr>
      <w:t xml:space="preserve"> di </w:t>
    </w:r>
    <w:r>
      <w:rPr>
        <w:rStyle w:val="Numeropagina"/>
      </w:rPr>
      <w:fldChar w:fldCharType="begin"/>
    </w:r>
    <w:r>
      <w:rPr>
        <w:rStyle w:val="Numeropagina"/>
      </w:rPr>
      <w:instrText xml:space="preserve"> SECTIONPAGES  \* MERGEFORMAT </w:instrText>
    </w:r>
    <w:r>
      <w:rPr>
        <w:rStyle w:val="Numeropagina"/>
      </w:rPr>
      <w:fldChar w:fldCharType="separate"/>
    </w:r>
    <w:r w:rsidR="009468C7">
      <w:rPr>
        <w:rStyle w:val="Numeropagina"/>
        <w:noProof/>
      </w:rPr>
      <w:t>20</w:t>
    </w:r>
    <w:r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F6082F" w14:textId="77777777" w:rsidR="00CB14C2" w:rsidRDefault="00CB14C2">
      <w:r>
        <w:separator/>
      </w:r>
    </w:p>
  </w:footnote>
  <w:footnote w:type="continuationSeparator" w:id="0">
    <w:p w14:paraId="7CC2E2D1" w14:textId="77777777" w:rsidR="00CB14C2" w:rsidRDefault="00CB14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1781C4" w14:textId="00F43306" w:rsidR="009468C7" w:rsidRDefault="009468C7" w:rsidP="009468C7">
    <w:pPr>
      <w:pStyle w:val="Intestazione"/>
      <w:jc w:val="center"/>
    </w:pPr>
    <w:r w:rsidRPr="00B42CC2">
      <w:rPr>
        <w:noProof/>
      </w:rPr>
      <w:drawing>
        <wp:inline distT="0" distB="0" distL="0" distR="0" wp14:anchorId="33561F28" wp14:editId="09F6214B">
          <wp:extent cx="5760720" cy="876300"/>
          <wp:effectExtent l="0" t="0" r="0" b="0"/>
          <wp:docPr id="3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2EB8D7" w14:textId="63FF698D" w:rsidR="00B72163" w:rsidRDefault="009468C7" w:rsidP="00B72163">
    <w:pPr>
      <w:ind w:right="28"/>
    </w:pPr>
    <w:r w:rsidRPr="000D2B58">
      <w:rPr>
        <w:rFonts w:ascii="Calibri" w:eastAsia="Calibri" w:hAnsi="Calibri"/>
        <w:noProof/>
        <w:sz w:val="22"/>
        <w:szCs w:val="22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0234496B" wp14:editId="5711E15C">
              <wp:simplePos x="0" y="0"/>
              <wp:positionH relativeFrom="column">
                <wp:posOffset>-241935</wp:posOffset>
              </wp:positionH>
              <wp:positionV relativeFrom="paragraph">
                <wp:posOffset>-125730</wp:posOffset>
              </wp:positionV>
              <wp:extent cx="2009775" cy="776605"/>
              <wp:effectExtent l="0" t="0" r="0" b="0"/>
              <wp:wrapNone/>
              <wp:docPr id="1638659245" name="Grup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009775" cy="776605"/>
                        <a:chOff x="0" y="0"/>
                        <a:chExt cx="2009775" cy="776925"/>
                      </a:xfrm>
                    </wpg:grpSpPr>
                    <wpg:grpSp>
                      <wpg:cNvPr id="437459571" name="Gruppo 5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7200" cy="776925"/>
                          <a:chOff x="0" y="0"/>
                          <a:chExt cx="1087200" cy="776925"/>
                        </a:xfrm>
                      </wpg:grpSpPr>
                      <pic:pic xmlns:pic="http://schemas.openxmlformats.org/drawingml/2006/picture">
                        <pic:nvPicPr>
                          <pic:cNvPr id="210731925" name="Immagine 2" descr="Regione_Puglia-Stemma_Piccolo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100" y="0"/>
                            <a:ext cx="3429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70469440" name="Casella di testo 3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0" y="542925"/>
                            <a:ext cx="1087200" cy="23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74DFAC" w14:textId="77777777" w:rsidR="008D6531" w:rsidRPr="00506FDF" w:rsidRDefault="008D6531" w:rsidP="000D2B58">
                              <w:pPr>
                                <w:ind w:firstLine="284"/>
                                <w:rPr>
                                  <w:rFonts w:ascii="Book Antiqua" w:hAnsi="Book Antiqua" w:cs="Arial"/>
                                  <w:i/>
                                  <w:sz w:val="16"/>
                                  <w:szCs w:val="16"/>
                                </w:rPr>
                              </w:pPr>
                              <w:r w:rsidRPr="00506FDF">
                                <w:rPr>
                                  <w:rFonts w:ascii="Book Antiqua" w:hAnsi="Book Antiqua" w:cs="Arial"/>
                                  <w:i/>
                                  <w:sz w:val="16"/>
                                  <w:szCs w:val="16"/>
                                </w:rPr>
                                <w:t>Regione Puglia</w:t>
                              </w:r>
                            </w:p>
                            <w:p w14:paraId="3AB5AAE4" w14:textId="77777777" w:rsidR="008D6531" w:rsidRDefault="008D6531" w:rsidP="000D2B5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1754036441" name="Immagine 6" descr="http://wpop2.libero.it/cgi-bin/webmail.cgi/BodyPart?ID=Io1uDXdvsO7MR6vyWnxBfznLWW9EZ_4nP3VKix9e8Gd&amp;Act_View=1&amp;R_Folder=SU5CT1g=&amp;msgID=32093&amp;Body=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lum contrast="1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28700" y="171450"/>
                          <a:ext cx="98107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234496B" id="Gruppo 7" o:spid="_x0000_s1026" style="position:absolute;margin-left:-19.05pt;margin-top:-9.9pt;width:158.25pt;height:61.15pt;z-index:251657216" coordsize="20097,776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">
              <v:group id="Gruppo 5" o:spid="_x0000_s1027" style="position:absolute;width:10872;height:7769" coordsize="10872,7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2" o:spid="_x0000_s1028" type="#_x0000_t75" alt="Regione_Puglia-Stemma_Piccolo" style="position:absolute;left:4191;width:3429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">
                  <v:imagedata r:id="rId3" o:title="Regione_Puglia-Stemma_Piccolo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3" o:spid="_x0000_s1029" type="#_x0000_t202" style="position:absolute;top:5429;width:10872;height:2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" filled="f" stroked="f">
                  <o:lock v:ext="edit" aspectratio="t"/>
                  <v:textbox>
                    <w:txbxContent>
                      <w:p w14:paraId="4C74DFAC" w14:textId="77777777" w:rsidR="008D6531" w:rsidRPr="00506FDF" w:rsidRDefault="008D6531" w:rsidP="000D2B58">
                        <w:pPr>
                          <w:ind w:firstLine="284"/>
                          <w:rPr>
                            <w:rFonts w:ascii="Book Antiqua" w:hAnsi="Book Antiqua" w:cs="Arial"/>
                            <w:i/>
                            <w:sz w:val="16"/>
                            <w:szCs w:val="16"/>
                          </w:rPr>
                        </w:pPr>
                        <w:r w:rsidRPr="00506FDF">
                          <w:rPr>
                            <w:rFonts w:ascii="Book Antiqua" w:hAnsi="Book Antiqua" w:cs="Arial"/>
                            <w:i/>
                            <w:sz w:val="16"/>
                            <w:szCs w:val="16"/>
                          </w:rPr>
                          <w:t>Regione Puglia</w:t>
                        </w:r>
                      </w:p>
                      <w:p w14:paraId="3AB5AAE4" w14:textId="77777777" w:rsidR="008D6531" w:rsidRDefault="008D6531" w:rsidP="000D2B58"/>
                    </w:txbxContent>
                  </v:textbox>
                </v:shape>
              </v:group>
              <v:shape id="Immagine 6" o:spid="_x0000_s1030" type="#_x0000_t75" alt="http://wpop2.libero.it/cgi-bin/webmail.cgi/BodyPart?ID=Io1uDXdvsO7MR6vyWnxBfznLWW9EZ_4nP3VKix9e8Gd&amp;Act_View=1&amp;R_Folder=SU5CT1g=&amp;msgID=32093&amp;Body=2" style="position:absolute;left:10287;top:1714;width:9810;height:5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">
                <v:imagedata r:id="rId4" o:title="BodyPart?ID=Io1uDXdvsO7MR6vyWnxBfznLWW9EZ_4nP3VKix9e8Gd&amp;Act_View=1&amp;R_Folder=SU5CT1g=&amp;msgID=32093&amp;Body=2" gain="72818f"/>
                <v:path arrowok="t"/>
              </v:shape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2AF134E9" wp14:editId="780AFA6E">
          <wp:simplePos x="0" y="0"/>
          <wp:positionH relativeFrom="column">
            <wp:posOffset>5053965</wp:posOffset>
          </wp:positionH>
          <wp:positionV relativeFrom="paragraph">
            <wp:posOffset>131445</wp:posOffset>
          </wp:positionV>
          <wp:extent cx="733425" cy="552450"/>
          <wp:effectExtent l="0" t="0" r="0" b="0"/>
          <wp:wrapNone/>
          <wp:docPr id="11" name="Immagine 8" descr="Descrizione: LogoSvimColo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 descr="Descrizione: LogoSvimColore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7615A1" w14:textId="77777777" w:rsidR="00B72163" w:rsidRDefault="00B72163"/>
  <w:p w14:paraId="78288F56" w14:textId="77777777" w:rsidR="00B72163" w:rsidRDefault="00B72163"/>
  <w:p w14:paraId="470FCBE1" w14:textId="77777777" w:rsidR="00B72163" w:rsidRDefault="00B72163"/>
  <w:p w14:paraId="440D5779" w14:textId="77777777" w:rsidR="008D6531" w:rsidRPr="000D2B58" w:rsidRDefault="008D6531" w:rsidP="000D2B58">
    <w:pPr>
      <w:tabs>
        <w:tab w:val="left" w:pos="1665"/>
        <w:tab w:val="left" w:pos="1935"/>
        <w:tab w:val="center" w:pos="6237"/>
        <w:tab w:val="right" w:pos="9639"/>
      </w:tabs>
      <w:ind w:right="-1"/>
      <w:rPr>
        <w:rFonts w:ascii="Calibri" w:eastAsia="Calibri" w:hAnsi="Calibri"/>
        <w:sz w:val="22"/>
        <w:szCs w:val="22"/>
        <w:u w:val="single"/>
      </w:rPr>
    </w:pPr>
    <w:r w:rsidRPr="000D2B58">
      <w:rPr>
        <w:rFonts w:ascii="Calibri" w:eastAsia="Calibri" w:hAnsi="Calibri"/>
        <w:b/>
        <w:i/>
        <w:sz w:val="22"/>
        <w:szCs w:val="20"/>
        <w:u w:val="single"/>
      </w:rPr>
      <w:tab/>
    </w:r>
    <w:r w:rsidRPr="000D2B58">
      <w:rPr>
        <w:rFonts w:ascii="Calibri" w:eastAsia="Calibri" w:hAnsi="Calibri"/>
        <w:b/>
        <w:i/>
        <w:sz w:val="22"/>
        <w:szCs w:val="20"/>
        <w:u w:val="single"/>
      </w:rPr>
      <w:tab/>
    </w:r>
    <w:r w:rsidRPr="000D2B58">
      <w:rPr>
        <w:rFonts w:ascii="Calibri" w:eastAsia="Calibri" w:hAnsi="Calibri"/>
        <w:b/>
        <w:i/>
        <w:sz w:val="22"/>
        <w:szCs w:val="20"/>
        <w:u w:val="single"/>
      </w:rPr>
      <w:tab/>
      <w:t xml:space="preserve"> </w:t>
    </w:r>
    <w:r w:rsidRPr="000D2B58">
      <w:rPr>
        <w:rFonts w:eastAsia="Calibri"/>
        <w:b/>
        <w:i/>
        <w:szCs w:val="20"/>
        <w:u w:val="single"/>
      </w:rPr>
      <w:t>RTI Svimservice – Almaviva – Consis</w:t>
    </w:r>
    <w:r w:rsidRPr="000D2B58">
      <w:rPr>
        <w:rFonts w:ascii="Calibri" w:eastAsia="Calibri" w:hAnsi="Calibri"/>
        <w:sz w:val="22"/>
        <w:szCs w:val="22"/>
        <w:u w:val="singl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multilevel"/>
    <w:tmpl w:val="B492C546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  <w:lvl w:ilvl="1">
      <w:start w:val="1"/>
      <w:numFmt w:val="decimal"/>
      <w:isLgl/>
      <w:lvlText w:val="%1.%2"/>
      <w:lvlJc w:val="left"/>
      <w:pPr>
        <w:ind w:left="149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2" w:hanging="1440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529CC388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7B4C0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6D834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0A8A2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FA449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B1E97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3C46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DB4AC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3A35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B8529DE2"/>
    <w:lvl w:ilvl="0">
      <w:start w:val="1"/>
      <w:numFmt w:val="upperLetter"/>
      <w:pStyle w:val="Appendice"/>
      <w:lvlText w:val="Appendice 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1" w15:restartNumberingAfterBreak="0">
    <w:nsid w:val="027C0CDD"/>
    <w:multiLevelType w:val="hybridMultilevel"/>
    <w:tmpl w:val="4E0C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975B02"/>
    <w:multiLevelType w:val="hybridMultilevel"/>
    <w:tmpl w:val="E330606A"/>
    <w:lvl w:ilvl="0" w:tplc="37A40C36">
      <w:start w:val="1"/>
      <w:numFmt w:val="bullet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04100003">
      <w:start w:val="1"/>
      <w:numFmt w:val="bullet"/>
      <w:pStyle w:val="sottelenco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0491535F"/>
    <w:multiLevelType w:val="hybridMultilevel"/>
    <w:tmpl w:val="667E868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4F441A5"/>
    <w:multiLevelType w:val="hybridMultilevel"/>
    <w:tmpl w:val="3CF2981E"/>
    <w:lvl w:ilvl="0" w:tplc="FFFFFFFF">
      <w:start w:val="1"/>
      <w:numFmt w:val="bullet"/>
      <w:pStyle w:val="elencoPuntato"/>
      <w:lvlText w:val="­"/>
      <w:lvlJc w:val="left"/>
      <w:pPr>
        <w:tabs>
          <w:tab w:val="num" w:pos="1865"/>
        </w:tabs>
        <w:ind w:left="1865" w:hanging="360"/>
      </w:pPr>
      <w:rPr>
        <w:rFonts w:ascii="Garamond" w:hAnsi="Garamond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15" w15:restartNumberingAfterBreak="0">
    <w:nsid w:val="05732EBE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066D2EE2"/>
    <w:multiLevelType w:val="hybridMultilevel"/>
    <w:tmpl w:val="C346FC0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6CB3F9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08222B7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9" w15:restartNumberingAfterBreak="0">
    <w:nsid w:val="09326AFD"/>
    <w:multiLevelType w:val="hybridMultilevel"/>
    <w:tmpl w:val="527240F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0942671A"/>
    <w:multiLevelType w:val="hybridMultilevel"/>
    <w:tmpl w:val="94EA5D9E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0C1C46FF"/>
    <w:multiLevelType w:val="hybridMultilevel"/>
    <w:tmpl w:val="AE742F7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0CE97F24"/>
    <w:multiLevelType w:val="hybridMultilevel"/>
    <w:tmpl w:val="CC3C969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0CF82786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4" w15:restartNumberingAfterBreak="0">
    <w:nsid w:val="0FBA13ED"/>
    <w:multiLevelType w:val="multilevel"/>
    <w:tmpl w:val="58B8EC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5" w15:restartNumberingAfterBreak="0">
    <w:nsid w:val="105F46DE"/>
    <w:multiLevelType w:val="hybridMultilevel"/>
    <w:tmpl w:val="FCAE55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2295CB3"/>
    <w:multiLevelType w:val="hybridMultilevel"/>
    <w:tmpl w:val="F2A68CA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12574BC6"/>
    <w:multiLevelType w:val="hybridMultilevel"/>
    <w:tmpl w:val="3DB82A4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3E035ED"/>
    <w:multiLevelType w:val="hybridMultilevel"/>
    <w:tmpl w:val="EB2479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3EA1C4B"/>
    <w:multiLevelType w:val="hybridMultilevel"/>
    <w:tmpl w:val="24F65ED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185C3B4A"/>
    <w:multiLevelType w:val="hybridMultilevel"/>
    <w:tmpl w:val="7C82FA0C"/>
    <w:lvl w:ilvl="0" w:tplc="545220D6">
      <w:start w:val="1"/>
      <w:numFmt w:val="bullet"/>
      <w:pStyle w:val="Listepte"/>
      <w:lvlText w:val=""/>
      <w:legacy w:legacy="1" w:legacySpace="0" w:legacyIndent="227"/>
      <w:lvlJc w:val="left"/>
      <w:pPr>
        <w:ind w:left="1078" w:hanging="22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A27724B"/>
    <w:multiLevelType w:val="hybridMultilevel"/>
    <w:tmpl w:val="087032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AED1FA2"/>
    <w:multiLevelType w:val="singleLevel"/>
    <w:tmpl w:val="866EA83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3" w15:restartNumberingAfterBreak="0">
    <w:nsid w:val="1C3F4D98"/>
    <w:multiLevelType w:val="hybridMultilevel"/>
    <w:tmpl w:val="F7A4D97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1E556585"/>
    <w:multiLevelType w:val="hybridMultilevel"/>
    <w:tmpl w:val="FE1E72A8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21D35B80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6" w15:restartNumberingAfterBreak="0">
    <w:nsid w:val="230F2D45"/>
    <w:multiLevelType w:val="hybridMultilevel"/>
    <w:tmpl w:val="C57E04D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24057B80"/>
    <w:multiLevelType w:val="hybridMultilevel"/>
    <w:tmpl w:val="87380E50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8" w15:restartNumberingAfterBreak="0">
    <w:nsid w:val="245D2AEF"/>
    <w:multiLevelType w:val="multilevel"/>
    <w:tmpl w:val="6B96F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39" w15:restartNumberingAfterBreak="0">
    <w:nsid w:val="24C97752"/>
    <w:multiLevelType w:val="hybridMultilevel"/>
    <w:tmpl w:val="C298D9B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9125EC2"/>
    <w:multiLevelType w:val="hybridMultilevel"/>
    <w:tmpl w:val="E9C029A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9F84AA2"/>
    <w:multiLevelType w:val="hybridMultilevel"/>
    <w:tmpl w:val="B8CA99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AB06D76"/>
    <w:multiLevelType w:val="hybridMultilevel"/>
    <w:tmpl w:val="3E9A14B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2B4414C7"/>
    <w:multiLevelType w:val="hybridMultilevel"/>
    <w:tmpl w:val="A9C8E0E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2C600CB5"/>
    <w:multiLevelType w:val="hybridMultilevel"/>
    <w:tmpl w:val="64941A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DE86062"/>
    <w:multiLevelType w:val="hybridMultilevel"/>
    <w:tmpl w:val="09ECDF4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0804E16"/>
    <w:multiLevelType w:val="hybridMultilevel"/>
    <w:tmpl w:val="EC86929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316533AF"/>
    <w:multiLevelType w:val="hybridMultilevel"/>
    <w:tmpl w:val="13A4F3F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1CC165A"/>
    <w:multiLevelType w:val="hybridMultilevel"/>
    <w:tmpl w:val="39A84AD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32C30DD5"/>
    <w:multiLevelType w:val="hybridMultilevel"/>
    <w:tmpl w:val="CB38AE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5B5309C"/>
    <w:multiLevelType w:val="hybridMultilevel"/>
    <w:tmpl w:val="5882DBB0"/>
    <w:lvl w:ilvl="0" w:tplc="C6A8A0A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6D66B3A"/>
    <w:multiLevelType w:val="hybridMultilevel"/>
    <w:tmpl w:val="C4A2023E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3B7D75EC"/>
    <w:multiLevelType w:val="hybridMultilevel"/>
    <w:tmpl w:val="56AA0F4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3B97481B"/>
    <w:multiLevelType w:val="multilevel"/>
    <w:tmpl w:val="66FAE46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3D7B4B89"/>
    <w:multiLevelType w:val="hybridMultilevel"/>
    <w:tmpl w:val="253CDA7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402F14F1"/>
    <w:multiLevelType w:val="hybridMultilevel"/>
    <w:tmpl w:val="31C0EF22"/>
    <w:lvl w:ilvl="0" w:tplc="9FC84510">
      <w:start w:val="1"/>
      <w:numFmt w:val="decimal"/>
      <w:pStyle w:val="listnum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DF7A0C74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21C83752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C99874F4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19542778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A424A2BE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FEF47940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1F38F47C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CA4C59DA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56" w15:restartNumberingAfterBreak="0">
    <w:nsid w:val="4323520E"/>
    <w:multiLevelType w:val="hybridMultilevel"/>
    <w:tmpl w:val="3E8C08A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43793984"/>
    <w:multiLevelType w:val="hybridMultilevel"/>
    <w:tmpl w:val="9182CA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40940C4"/>
    <w:multiLevelType w:val="hybridMultilevel"/>
    <w:tmpl w:val="C49E79D8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4E72433"/>
    <w:multiLevelType w:val="hybridMultilevel"/>
    <w:tmpl w:val="E7007D74"/>
    <w:lvl w:ilvl="0" w:tplc="2F1245FA">
      <w:start w:val="1"/>
      <w:numFmt w:val="bullet"/>
      <w:lvlText w:val=""/>
      <w:lvlJc w:val="left"/>
      <w:pPr>
        <w:tabs>
          <w:tab w:val="num" w:pos="470"/>
        </w:tabs>
        <w:ind w:left="4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60" w15:restartNumberingAfterBreak="0">
    <w:nsid w:val="45231473"/>
    <w:multiLevelType w:val="hybridMultilevel"/>
    <w:tmpl w:val="6BD665D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45726B81"/>
    <w:multiLevelType w:val="multilevel"/>
    <w:tmpl w:val="66FAE46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45C55CB6"/>
    <w:multiLevelType w:val="hybridMultilevel"/>
    <w:tmpl w:val="F4AAA28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4A8D4EC7"/>
    <w:multiLevelType w:val="hybridMultilevel"/>
    <w:tmpl w:val="C65EAD0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4C552AAA"/>
    <w:multiLevelType w:val="hybridMultilevel"/>
    <w:tmpl w:val="EBDE651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4E9273A5"/>
    <w:multiLevelType w:val="hybridMultilevel"/>
    <w:tmpl w:val="6BB0B45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519B7632"/>
    <w:multiLevelType w:val="hybridMultilevel"/>
    <w:tmpl w:val="6F2C51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2CB6F1E"/>
    <w:multiLevelType w:val="hybridMultilevel"/>
    <w:tmpl w:val="24786CCC"/>
    <w:lvl w:ilvl="0" w:tplc="27B6BD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4A0D46"/>
    <w:multiLevelType w:val="hybridMultilevel"/>
    <w:tmpl w:val="D5BC3BCE"/>
    <w:lvl w:ilvl="0" w:tplc="4254E34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9E5766F"/>
    <w:multiLevelType w:val="hybridMultilevel"/>
    <w:tmpl w:val="C2BC1C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5A275AC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1" w15:restartNumberingAfterBreak="0">
    <w:nsid w:val="5B71426B"/>
    <w:multiLevelType w:val="hybridMultilevel"/>
    <w:tmpl w:val="865E3A3A"/>
    <w:lvl w:ilvl="0" w:tplc="4DBCB9CA">
      <w:start w:val="1"/>
      <w:numFmt w:val="bullet"/>
      <w:lvlText w:val="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2077A6C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73" w15:restartNumberingAfterBreak="0">
    <w:nsid w:val="631C077E"/>
    <w:multiLevelType w:val="hybridMultilevel"/>
    <w:tmpl w:val="3274F90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63C12425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75" w15:restartNumberingAfterBreak="0">
    <w:nsid w:val="63D23E95"/>
    <w:multiLevelType w:val="hybridMultilevel"/>
    <w:tmpl w:val="586EDDD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86C35FC"/>
    <w:multiLevelType w:val="hybridMultilevel"/>
    <w:tmpl w:val="93220A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68EE3D69"/>
    <w:multiLevelType w:val="hybridMultilevel"/>
    <w:tmpl w:val="67EAFF28"/>
    <w:lvl w:ilvl="0" w:tplc="C6A8A0A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A9E795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9" w15:restartNumberingAfterBreak="0">
    <w:nsid w:val="6AAD3091"/>
    <w:multiLevelType w:val="hybridMultilevel"/>
    <w:tmpl w:val="E6140BFC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0" w15:restartNumberingAfterBreak="0">
    <w:nsid w:val="6B6C4CA9"/>
    <w:multiLevelType w:val="multilevel"/>
    <w:tmpl w:val="66FAE46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6CFC60ED"/>
    <w:multiLevelType w:val="hybridMultilevel"/>
    <w:tmpl w:val="6DEC85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466474C"/>
    <w:multiLevelType w:val="hybridMultilevel"/>
    <w:tmpl w:val="02EC8B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4704C02"/>
    <w:multiLevelType w:val="multilevel"/>
    <w:tmpl w:val="C3B0DAAE"/>
    <w:lvl w:ilvl="0">
      <w:start w:val="1"/>
      <w:numFmt w:val="decimal"/>
      <w:pStyle w:val="Titolo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Titolo2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4" w15:restartNumberingAfterBreak="0">
    <w:nsid w:val="74A362CB"/>
    <w:multiLevelType w:val="hybridMultilevel"/>
    <w:tmpl w:val="839ED74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754F3BB0"/>
    <w:multiLevelType w:val="hybridMultilevel"/>
    <w:tmpl w:val="F97CD2B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6" w15:restartNumberingAfterBreak="0">
    <w:nsid w:val="76613C07"/>
    <w:multiLevelType w:val="hybridMultilevel"/>
    <w:tmpl w:val="13C26342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7" w15:restartNumberingAfterBreak="0">
    <w:nsid w:val="7A93389C"/>
    <w:multiLevelType w:val="hybridMultilevel"/>
    <w:tmpl w:val="EEEEE3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CE242FB"/>
    <w:multiLevelType w:val="hybridMultilevel"/>
    <w:tmpl w:val="BED0C00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7D13201A"/>
    <w:multiLevelType w:val="hybridMultilevel"/>
    <w:tmpl w:val="76728D5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 w15:restartNumberingAfterBreak="0">
    <w:nsid w:val="7EA139DD"/>
    <w:multiLevelType w:val="hybridMultilevel"/>
    <w:tmpl w:val="3E6E57B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7EF97987"/>
    <w:multiLevelType w:val="hybridMultilevel"/>
    <w:tmpl w:val="29E80E8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7F006549"/>
    <w:multiLevelType w:val="hybridMultilevel"/>
    <w:tmpl w:val="FB48C21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 w15:restartNumberingAfterBreak="0">
    <w:nsid w:val="7F036D71"/>
    <w:multiLevelType w:val="hybridMultilevel"/>
    <w:tmpl w:val="CB64389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49931400">
    <w:abstractNumId w:val="55"/>
  </w:num>
  <w:num w:numId="2" w16cid:durableId="1983610635">
    <w:abstractNumId w:val="10"/>
  </w:num>
  <w:num w:numId="3" w16cid:durableId="583688657">
    <w:abstractNumId w:val="1"/>
  </w:num>
  <w:num w:numId="4" w16cid:durableId="1608007142">
    <w:abstractNumId w:val="30"/>
  </w:num>
  <w:num w:numId="5" w16cid:durableId="1528326064">
    <w:abstractNumId w:val="0"/>
  </w:num>
  <w:num w:numId="6" w16cid:durableId="257718485">
    <w:abstractNumId w:val="14"/>
  </w:num>
  <w:num w:numId="7" w16cid:durableId="1295983092">
    <w:abstractNumId w:val="12"/>
  </w:num>
  <w:num w:numId="8" w16cid:durableId="1408917033">
    <w:abstractNumId w:val="35"/>
  </w:num>
  <w:num w:numId="9" w16cid:durableId="81610019">
    <w:abstractNumId w:val="17"/>
  </w:num>
  <w:num w:numId="10" w16cid:durableId="71124357">
    <w:abstractNumId w:val="70"/>
  </w:num>
  <w:num w:numId="11" w16cid:durableId="891964028">
    <w:abstractNumId w:val="23"/>
  </w:num>
  <w:num w:numId="12" w16cid:durableId="1318654109">
    <w:abstractNumId w:val="78"/>
  </w:num>
  <w:num w:numId="13" w16cid:durableId="264464918">
    <w:abstractNumId w:val="18"/>
  </w:num>
  <w:num w:numId="14" w16cid:durableId="269968053">
    <w:abstractNumId w:val="8"/>
  </w:num>
  <w:num w:numId="15" w16cid:durableId="208566807">
    <w:abstractNumId w:val="3"/>
  </w:num>
  <w:num w:numId="16" w16cid:durableId="94175759">
    <w:abstractNumId w:val="2"/>
  </w:num>
  <w:num w:numId="17" w16cid:durableId="732974332">
    <w:abstractNumId w:val="9"/>
  </w:num>
  <w:num w:numId="18" w16cid:durableId="511259911">
    <w:abstractNumId w:val="7"/>
  </w:num>
  <w:num w:numId="19" w16cid:durableId="97141012">
    <w:abstractNumId w:val="6"/>
  </w:num>
  <w:num w:numId="20" w16cid:durableId="1616594335">
    <w:abstractNumId w:val="5"/>
  </w:num>
  <w:num w:numId="21" w16cid:durableId="980384712">
    <w:abstractNumId w:val="4"/>
  </w:num>
  <w:num w:numId="22" w16cid:durableId="1989940406">
    <w:abstractNumId w:val="15"/>
  </w:num>
  <w:num w:numId="23" w16cid:durableId="1369647442">
    <w:abstractNumId w:val="24"/>
  </w:num>
  <w:num w:numId="24" w16cid:durableId="1908148054">
    <w:abstractNumId w:val="83"/>
  </w:num>
  <w:num w:numId="25" w16cid:durableId="785730325">
    <w:abstractNumId w:val="75"/>
  </w:num>
  <w:num w:numId="26" w16cid:durableId="727342996">
    <w:abstractNumId w:val="32"/>
  </w:num>
  <w:num w:numId="27" w16cid:durableId="1849907483">
    <w:abstractNumId w:val="59"/>
  </w:num>
  <w:num w:numId="28" w16cid:durableId="901913089">
    <w:abstractNumId w:val="74"/>
    <w:lvlOverride w:ilvl="0">
      <w:lvl w:ilvl="0">
        <w:start w:val="1"/>
        <w:numFmt w:val="decimal"/>
        <w:lvlText w:val="%1)"/>
        <w:lvlJc w:val="left"/>
        <w:pPr>
          <w:tabs>
            <w:tab w:val="num" w:pos="720"/>
          </w:tabs>
          <w:ind w:left="720" w:hanging="360"/>
        </w:pPr>
      </w:lvl>
    </w:lvlOverride>
  </w:num>
  <w:num w:numId="29" w16cid:durableId="1476605593">
    <w:abstractNumId w:val="72"/>
    <w:lvlOverride w:ilvl="0">
      <w:lvl w:ilvl="0">
        <w:start w:val="1"/>
        <w:numFmt w:val="decimal"/>
        <w:lvlText w:val="%1)"/>
        <w:lvlJc w:val="left"/>
        <w:pPr>
          <w:tabs>
            <w:tab w:val="num" w:pos="720"/>
          </w:tabs>
          <w:ind w:left="720" w:hanging="360"/>
        </w:pPr>
      </w:lvl>
    </w:lvlOverride>
  </w:num>
  <w:num w:numId="30" w16cid:durableId="1505700585">
    <w:abstractNumId w:val="16"/>
  </w:num>
  <w:num w:numId="31" w16cid:durableId="1993100319">
    <w:abstractNumId w:val="49"/>
  </w:num>
  <w:num w:numId="32" w16cid:durableId="2120565534">
    <w:abstractNumId w:val="67"/>
  </w:num>
  <w:num w:numId="33" w16cid:durableId="682130815">
    <w:abstractNumId w:val="46"/>
  </w:num>
  <w:num w:numId="34" w16cid:durableId="1266503111">
    <w:abstractNumId w:val="83"/>
  </w:num>
  <w:num w:numId="35" w16cid:durableId="583301492">
    <w:abstractNumId w:val="83"/>
  </w:num>
  <w:num w:numId="36" w16cid:durableId="809977957">
    <w:abstractNumId w:val="83"/>
  </w:num>
  <w:num w:numId="37" w16cid:durableId="2105420597">
    <w:abstractNumId w:val="19"/>
  </w:num>
  <w:num w:numId="38" w16cid:durableId="1411660215">
    <w:abstractNumId w:val="83"/>
  </w:num>
  <w:num w:numId="39" w16cid:durableId="1592667678">
    <w:abstractNumId w:val="31"/>
  </w:num>
  <w:num w:numId="40" w16cid:durableId="1663970682">
    <w:abstractNumId w:val="66"/>
  </w:num>
  <w:num w:numId="41" w16cid:durableId="1544487371">
    <w:abstractNumId w:val="83"/>
  </w:num>
  <w:num w:numId="42" w16cid:durableId="1784422988">
    <w:abstractNumId w:val="50"/>
  </w:num>
  <w:num w:numId="43" w16cid:durableId="1808663298">
    <w:abstractNumId w:val="39"/>
  </w:num>
  <w:num w:numId="44" w16cid:durableId="133761867">
    <w:abstractNumId w:val="68"/>
  </w:num>
  <w:num w:numId="45" w16cid:durableId="2066030604">
    <w:abstractNumId w:val="83"/>
  </w:num>
  <w:num w:numId="46" w16cid:durableId="809785538">
    <w:abstractNumId w:val="87"/>
  </w:num>
  <w:num w:numId="47" w16cid:durableId="1673950342">
    <w:abstractNumId w:val="53"/>
  </w:num>
  <w:num w:numId="48" w16cid:durableId="334263297">
    <w:abstractNumId w:val="80"/>
  </w:num>
  <w:num w:numId="49" w16cid:durableId="469327174">
    <w:abstractNumId w:val="61"/>
  </w:num>
  <w:num w:numId="50" w16cid:durableId="258753658">
    <w:abstractNumId w:val="71"/>
  </w:num>
  <w:num w:numId="51" w16cid:durableId="1346636681">
    <w:abstractNumId w:val="77"/>
  </w:num>
  <w:num w:numId="52" w16cid:durableId="1028405993">
    <w:abstractNumId w:val="79"/>
  </w:num>
  <w:num w:numId="53" w16cid:durableId="1183086932">
    <w:abstractNumId w:val="26"/>
  </w:num>
  <w:num w:numId="54" w16cid:durableId="1865702215">
    <w:abstractNumId w:val="48"/>
  </w:num>
  <w:num w:numId="55" w16cid:durableId="1827699930">
    <w:abstractNumId w:val="84"/>
  </w:num>
  <w:num w:numId="56" w16cid:durableId="257518480">
    <w:abstractNumId w:val="91"/>
  </w:num>
  <w:num w:numId="57" w16cid:durableId="1380860549">
    <w:abstractNumId w:val="65"/>
  </w:num>
  <w:num w:numId="58" w16cid:durableId="681519148">
    <w:abstractNumId w:val="54"/>
  </w:num>
  <w:num w:numId="59" w16cid:durableId="1440756469">
    <w:abstractNumId w:val="33"/>
  </w:num>
  <w:num w:numId="60" w16cid:durableId="246230452">
    <w:abstractNumId w:val="42"/>
  </w:num>
  <w:num w:numId="61" w16cid:durableId="143668410">
    <w:abstractNumId w:val="73"/>
  </w:num>
  <w:num w:numId="62" w16cid:durableId="135806932">
    <w:abstractNumId w:val="52"/>
  </w:num>
  <w:num w:numId="63" w16cid:durableId="1912345952">
    <w:abstractNumId w:val="21"/>
  </w:num>
  <w:num w:numId="64" w16cid:durableId="955449525">
    <w:abstractNumId w:val="27"/>
  </w:num>
  <w:num w:numId="65" w16cid:durableId="1591691727">
    <w:abstractNumId w:val="41"/>
  </w:num>
  <w:num w:numId="66" w16cid:durableId="1532113654">
    <w:abstractNumId w:val="56"/>
  </w:num>
  <w:num w:numId="67" w16cid:durableId="848250691">
    <w:abstractNumId w:val="13"/>
  </w:num>
  <w:num w:numId="68" w16cid:durableId="712120660">
    <w:abstractNumId w:val="63"/>
  </w:num>
  <w:num w:numId="69" w16cid:durableId="1503665437">
    <w:abstractNumId w:val="92"/>
  </w:num>
  <w:num w:numId="70" w16cid:durableId="145436730">
    <w:abstractNumId w:val="43"/>
  </w:num>
  <w:num w:numId="71" w16cid:durableId="1264142686">
    <w:abstractNumId w:val="45"/>
  </w:num>
  <w:num w:numId="72" w16cid:durableId="1671248339">
    <w:abstractNumId w:val="40"/>
  </w:num>
  <w:num w:numId="73" w16cid:durableId="413433834">
    <w:abstractNumId w:val="22"/>
  </w:num>
  <w:num w:numId="74" w16cid:durableId="24866669">
    <w:abstractNumId w:val="89"/>
  </w:num>
  <w:num w:numId="75" w16cid:durableId="1745763036">
    <w:abstractNumId w:val="76"/>
  </w:num>
  <w:num w:numId="76" w16cid:durableId="1382628970">
    <w:abstractNumId w:val="47"/>
  </w:num>
  <w:num w:numId="77" w16cid:durableId="475294004">
    <w:abstractNumId w:val="90"/>
  </w:num>
  <w:num w:numId="78" w16cid:durableId="1102459955">
    <w:abstractNumId w:val="34"/>
  </w:num>
  <w:num w:numId="79" w16cid:durableId="1000086820">
    <w:abstractNumId w:val="69"/>
  </w:num>
  <w:num w:numId="80" w16cid:durableId="408162358">
    <w:abstractNumId w:val="36"/>
  </w:num>
  <w:num w:numId="81" w16cid:durableId="142235653">
    <w:abstractNumId w:val="64"/>
  </w:num>
  <w:num w:numId="82" w16cid:durableId="120420111">
    <w:abstractNumId w:val="62"/>
  </w:num>
  <w:num w:numId="83" w16cid:durableId="1387072670">
    <w:abstractNumId w:val="93"/>
  </w:num>
  <w:num w:numId="84" w16cid:durableId="954752735">
    <w:abstractNumId w:val="57"/>
  </w:num>
  <w:num w:numId="85" w16cid:durableId="1332215943">
    <w:abstractNumId w:val="44"/>
  </w:num>
  <w:num w:numId="86" w16cid:durableId="1696082152">
    <w:abstractNumId w:val="11"/>
  </w:num>
  <w:num w:numId="87" w16cid:durableId="1959022297">
    <w:abstractNumId w:val="28"/>
  </w:num>
  <w:num w:numId="88" w16cid:durableId="460073289">
    <w:abstractNumId w:val="25"/>
  </w:num>
  <w:num w:numId="89" w16cid:durableId="434831949">
    <w:abstractNumId w:val="58"/>
  </w:num>
  <w:num w:numId="90" w16cid:durableId="1911502038">
    <w:abstractNumId w:val="81"/>
  </w:num>
  <w:num w:numId="91" w16cid:durableId="842747436">
    <w:abstractNumId w:val="37"/>
  </w:num>
  <w:num w:numId="92" w16cid:durableId="1186014356">
    <w:abstractNumId w:val="86"/>
  </w:num>
  <w:num w:numId="93" w16cid:durableId="83964884">
    <w:abstractNumId w:val="85"/>
  </w:num>
  <w:num w:numId="94" w16cid:durableId="430903749">
    <w:abstractNumId w:val="20"/>
  </w:num>
  <w:num w:numId="95" w16cid:durableId="1533423383">
    <w:abstractNumId w:val="60"/>
  </w:num>
  <w:num w:numId="96" w16cid:durableId="1414086725">
    <w:abstractNumId w:val="82"/>
  </w:num>
  <w:num w:numId="97" w16cid:durableId="1470201714">
    <w:abstractNumId w:val="29"/>
  </w:num>
  <w:num w:numId="98" w16cid:durableId="82576723">
    <w:abstractNumId w:val="51"/>
  </w:num>
  <w:num w:numId="99" w16cid:durableId="1986005814">
    <w:abstractNumId w:val="88"/>
  </w:num>
  <w:num w:numId="100" w16cid:durableId="2077318838">
    <w:abstractNumId w:val="38"/>
  </w:num>
  <w:numIdMacAtCleanup w:val="4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linkStyle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361"/>
    <w:rsid w:val="00000962"/>
    <w:rsid w:val="00002D4A"/>
    <w:rsid w:val="00003742"/>
    <w:rsid w:val="00003C4D"/>
    <w:rsid w:val="00003C60"/>
    <w:rsid w:val="00004BFA"/>
    <w:rsid w:val="00012342"/>
    <w:rsid w:val="00012FFE"/>
    <w:rsid w:val="00014A32"/>
    <w:rsid w:val="00023ED3"/>
    <w:rsid w:val="000242B6"/>
    <w:rsid w:val="00024926"/>
    <w:rsid w:val="00026394"/>
    <w:rsid w:val="00027F32"/>
    <w:rsid w:val="00031497"/>
    <w:rsid w:val="0003358C"/>
    <w:rsid w:val="00033BAC"/>
    <w:rsid w:val="0003486B"/>
    <w:rsid w:val="00035EC6"/>
    <w:rsid w:val="000405DE"/>
    <w:rsid w:val="00041B90"/>
    <w:rsid w:val="0004592E"/>
    <w:rsid w:val="00045961"/>
    <w:rsid w:val="00047213"/>
    <w:rsid w:val="000510D0"/>
    <w:rsid w:val="00052B53"/>
    <w:rsid w:val="00052C3D"/>
    <w:rsid w:val="0005693B"/>
    <w:rsid w:val="00056FAF"/>
    <w:rsid w:val="00057056"/>
    <w:rsid w:val="000621F6"/>
    <w:rsid w:val="000669B2"/>
    <w:rsid w:val="0006760F"/>
    <w:rsid w:val="00070F50"/>
    <w:rsid w:val="000719A9"/>
    <w:rsid w:val="000719EE"/>
    <w:rsid w:val="00073E32"/>
    <w:rsid w:val="00074063"/>
    <w:rsid w:val="0007442E"/>
    <w:rsid w:val="000752E4"/>
    <w:rsid w:val="00076BE0"/>
    <w:rsid w:val="00077382"/>
    <w:rsid w:val="00077ED9"/>
    <w:rsid w:val="00091266"/>
    <w:rsid w:val="0009338D"/>
    <w:rsid w:val="0009407D"/>
    <w:rsid w:val="00095E59"/>
    <w:rsid w:val="000A0D3C"/>
    <w:rsid w:val="000A73ED"/>
    <w:rsid w:val="000B0BE6"/>
    <w:rsid w:val="000B1AF4"/>
    <w:rsid w:val="000B69F7"/>
    <w:rsid w:val="000C133C"/>
    <w:rsid w:val="000C155C"/>
    <w:rsid w:val="000C1954"/>
    <w:rsid w:val="000C1E15"/>
    <w:rsid w:val="000C3419"/>
    <w:rsid w:val="000C51AC"/>
    <w:rsid w:val="000C58F5"/>
    <w:rsid w:val="000C637D"/>
    <w:rsid w:val="000D2B58"/>
    <w:rsid w:val="000D5592"/>
    <w:rsid w:val="000D5A9C"/>
    <w:rsid w:val="000D73E5"/>
    <w:rsid w:val="000E0124"/>
    <w:rsid w:val="000E0C29"/>
    <w:rsid w:val="000E469B"/>
    <w:rsid w:val="000E74A5"/>
    <w:rsid w:val="000F4D86"/>
    <w:rsid w:val="000F53D9"/>
    <w:rsid w:val="000F6A0B"/>
    <w:rsid w:val="00100B2D"/>
    <w:rsid w:val="0010133E"/>
    <w:rsid w:val="0010335C"/>
    <w:rsid w:val="001035D4"/>
    <w:rsid w:val="001101F3"/>
    <w:rsid w:val="00112F82"/>
    <w:rsid w:val="0011776B"/>
    <w:rsid w:val="001211F9"/>
    <w:rsid w:val="0012584E"/>
    <w:rsid w:val="00125B30"/>
    <w:rsid w:val="0012626B"/>
    <w:rsid w:val="001306E9"/>
    <w:rsid w:val="00131E5C"/>
    <w:rsid w:val="001363E3"/>
    <w:rsid w:val="00136811"/>
    <w:rsid w:val="00140655"/>
    <w:rsid w:val="00140846"/>
    <w:rsid w:val="00143898"/>
    <w:rsid w:val="00144E59"/>
    <w:rsid w:val="00150323"/>
    <w:rsid w:val="00151F1A"/>
    <w:rsid w:val="0015280E"/>
    <w:rsid w:val="001572EF"/>
    <w:rsid w:val="001652B1"/>
    <w:rsid w:val="001672F5"/>
    <w:rsid w:val="0016772D"/>
    <w:rsid w:val="00172448"/>
    <w:rsid w:val="00173951"/>
    <w:rsid w:val="00174751"/>
    <w:rsid w:val="00174A1B"/>
    <w:rsid w:val="0017629A"/>
    <w:rsid w:val="00180052"/>
    <w:rsid w:val="0018058D"/>
    <w:rsid w:val="00183CE5"/>
    <w:rsid w:val="00190F3C"/>
    <w:rsid w:val="00194398"/>
    <w:rsid w:val="001951D0"/>
    <w:rsid w:val="001A074B"/>
    <w:rsid w:val="001A0A2D"/>
    <w:rsid w:val="001A1237"/>
    <w:rsid w:val="001A31F5"/>
    <w:rsid w:val="001A3E20"/>
    <w:rsid w:val="001A3E22"/>
    <w:rsid w:val="001A4B12"/>
    <w:rsid w:val="001A4FB7"/>
    <w:rsid w:val="001A560C"/>
    <w:rsid w:val="001A78F0"/>
    <w:rsid w:val="001A7A53"/>
    <w:rsid w:val="001B12B0"/>
    <w:rsid w:val="001B219A"/>
    <w:rsid w:val="001B2485"/>
    <w:rsid w:val="001B43BF"/>
    <w:rsid w:val="001B5A99"/>
    <w:rsid w:val="001B766D"/>
    <w:rsid w:val="001B79D0"/>
    <w:rsid w:val="001C1A2A"/>
    <w:rsid w:val="001C2CA1"/>
    <w:rsid w:val="001C3E7D"/>
    <w:rsid w:val="001D3843"/>
    <w:rsid w:val="001D3A60"/>
    <w:rsid w:val="001D3D23"/>
    <w:rsid w:val="001D56EE"/>
    <w:rsid w:val="001E04BE"/>
    <w:rsid w:val="001E29FC"/>
    <w:rsid w:val="001E6392"/>
    <w:rsid w:val="001F35A0"/>
    <w:rsid w:val="001F3B44"/>
    <w:rsid w:val="001F5177"/>
    <w:rsid w:val="001F55E0"/>
    <w:rsid w:val="001F6C76"/>
    <w:rsid w:val="001F71C8"/>
    <w:rsid w:val="001F77A4"/>
    <w:rsid w:val="00202734"/>
    <w:rsid w:val="00202EB2"/>
    <w:rsid w:val="00203E10"/>
    <w:rsid w:val="00211A06"/>
    <w:rsid w:val="002126A2"/>
    <w:rsid w:val="002144EF"/>
    <w:rsid w:val="002155D1"/>
    <w:rsid w:val="002175E6"/>
    <w:rsid w:val="00220D6C"/>
    <w:rsid w:val="002252C8"/>
    <w:rsid w:val="00226577"/>
    <w:rsid w:val="00227101"/>
    <w:rsid w:val="00232489"/>
    <w:rsid w:val="002371C5"/>
    <w:rsid w:val="002425F1"/>
    <w:rsid w:val="002434DF"/>
    <w:rsid w:val="002508C3"/>
    <w:rsid w:val="00252C6A"/>
    <w:rsid w:val="002531FB"/>
    <w:rsid w:val="0026189C"/>
    <w:rsid w:val="00261D72"/>
    <w:rsid w:val="00263FC4"/>
    <w:rsid w:val="0026429D"/>
    <w:rsid w:val="00265B49"/>
    <w:rsid w:val="00266D05"/>
    <w:rsid w:val="00267E6A"/>
    <w:rsid w:val="00273681"/>
    <w:rsid w:val="00276F3F"/>
    <w:rsid w:val="0028251E"/>
    <w:rsid w:val="00283FF0"/>
    <w:rsid w:val="002848B7"/>
    <w:rsid w:val="002857A8"/>
    <w:rsid w:val="00285FFA"/>
    <w:rsid w:val="0028723B"/>
    <w:rsid w:val="00295790"/>
    <w:rsid w:val="002A238B"/>
    <w:rsid w:val="002A7B4E"/>
    <w:rsid w:val="002B02D7"/>
    <w:rsid w:val="002B1E2E"/>
    <w:rsid w:val="002B3C42"/>
    <w:rsid w:val="002B56E9"/>
    <w:rsid w:val="002C23AC"/>
    <w:rsid w:val="002C2517"/>
    <w:rsid w:val="002C27EC"/>
    <w:rsid w:val="002C2E19"/>
    <w:rsid w:val="002C528A"/>
    <w:rsid w:val="002D29CD"/>
    <w:rsid w:val="002D2C3A"/>
    <w:rsid w:val="002D2FAD"/>
    <w:rsid w:val="002D4C51"/>
    <w:rsid w:val="002D4ED3"/>
    <w:rsid w:val="002D67E0"/>
    <w:rsid w:val="002E0773"/>
    <w:rsid w:val="002E175F"/>
    <w:rsid w:val="002E197F"/>
    <w:rsid w:val="002F3792"/>
    <w:rsid w:val="002F5CF1"/>
    <w:rsid w:val="002F7057"/>
    <w:rsid w:val="002F7BCA"/>
    <w:rsid w:val="0030444C"/>
    <w:rsid w:val="00305B0C"/>
    <w:rsid w:val="00306CD1"/>
    <w:rsid w:val="00310DE8"/>
    <w:rsid w:val="00310E19"/>
    <w:rsid w:val="00312060"/>
    <w:rsid w:val="00312663"/>
    <w:rsid w:val="00315C13"/>
    <w:rsid w:val="003167C5"/>
    <w:rsid w:val="0031720A"/>
    <w:rsid w:val="0031793B"/>
    <w:rsid w:val="00326F26"/>
    <w:rsid w:val="00332167"/>
    <w:rsid w:val="003321F8"/>
    <w:rsid w:val="00333176"/>
    <w:rsid w:val="00340557"/>
    <w:rsid w:val="00341AAF"/>
    <w:rsid w:val="00344409"/>
    <w:rsid w:val="0035254B"/>
    <w:rsid w:val="00355EBF"/>
    <w:rsid w:val="00356714"/>
    <w:rsid w:val="00364FD2"/>
    <w:rsid w:val="00371A01"/>
    <w:rsid w:val="00373738"/>
    <w:rsid w:val="00376791"/>
    <w:rsid w:val="003768B8"/>
    <w:rsid w:val="00376DB9"/>
    <w:rsid w:val="00380677"/>
    <w:rsid w:val="00380795"/>
    <w:rsid w:val="00380805"/>
    <w:rsid w:val="003816C5"/>
    <w:rsid w:val="003844EC"/>
    <w:rsid w:val="00384B19"/>
    <w:rsid w:val="00384D5B"/>
    <w:rsid w:val="00395E5A"/>
    <w:rsid w:val="00397401"/>
    <w:rsid w:val="003A1925"/>
    <w:rsid w:val="003A23D9"/>
    <w:rsid w:val="003A34BF"/>
    <w:rsid w:val="003A6566"/>
    <w:rsid w:val="003A792E"/>
    <w:rsid w:val="003B16E2"/>
    <w:rsid w:val="003B16F9"/>
    <w:rsid w:val="003B1783"/>
    <w:rsid w:val="003B1A5B"/>
    <w:rsid w:val="003B22A8"/>
    <w:rsid w:val="003B2A5A"/>
    <w:rsid w:val="003B4BBA"/>
    <w:rsid w:val="003C01EF"/>
    <w:rsid w:val="003C4DDC"/>
    <w:rsid w:val="003C67B6"/>
    <w:rsid w:val="003D1778"/>
    <w:rsid w:val="003D2660"/>
    <w:rsid w:val="003D56F4"/>
    <w:rsid w:val="003D6C78"/>
    <w:rsid w:val="003D77F1"/>
    <w:rsid w:val="003E2030"/>
    <w:rsid w:val="003E435B"/>
    <w:rsid w:val="003E542A"/>
    <w:rsid w:val="003E7234"/>
    <w:rsid w:val="003F0579"/>
    <w:rsid w:val="003F3696"/>
    <w:rsid w:val="003F3830"/>
    <w:rsid w:val="0040021B"/>
    <w:rsid w:val="00410BBB"/>
    <w:rsid w:val="00412BB3"/>
    <w:rsid w:val="004149F2"/>
    <w:rsid w:val="00421740"/>
    <w:rsid w:val="004242B8"/>
    <w:rsid w:val="0042640E"/>
    <w:rsid w:val="0042697D"/>
    <w:rsid w:val="00431EB6"/>
    <w:rsid w:val="00432B6C"/>
    <w:rsid w:val="00433D7B"/>
    <w:rsid w:val="004351DF"/>
    <w:rsid w:val="004409A9"/>
    <w:rsid w:val="00442D04"/>
    <w:rsid w:val="00443DF4"/>
    <w:rsid w:val="00443FB4"/>
    <w:rsid w:val="00446C87"/>
    <w:rsid w:val="004475F8"/>
    <w:rsid w:val="00450876"/>
    <w:rsid w:val="0045213F"/>
    <w:rsid w:val="004534EF"/>
    <w:rsid w:val="004536DF"/>
    <w:rsid w:val="00453FAB"/>
    <w:rsid w:val="00462445"/>
    <w:rsid w:val="00470001"/>
    <w:rsid w:val="0047745F"/>
    <w:rsid w:val="00481EE8"/>
    <w:rsid w:val="004842D5"/>
    <w:rsid w:val="00484BEB"/>
    <w:rsid w:val="00486D37"/>
    <w:rsid w:val="00487A17"/>
    <w:rsid w:val="00487E1E"/>
    <w:rsid w:val="00490E23"/>
    <w:rsid w:val="0049177D"/>
    <w:rsid w:val="004969D4"/>
    <w:rsid w:val="0049725E"/>
    <w:rsid w:val="004A26F0"/>
    <w:rsid w:val="004A2751"/>
    <w:rsid w:val="004A2B90"/>
    <w:rsid w:val="004A75F5"/>
    <w:rsid w:val="004B0230"/>
    <w:rsid w:val="004B0E8B"/>
    <w:rsid w:val="004B208F"/>
    <w:rsid w:val="004B31EF"/>
    <w:rsid w:val="004B5C12"/>
    <w:rsid w:val="004B6D03"/>
    <w:rsid w:val="004C1773"/>
    <w:rsid w:val="004C221A"/>
    <w:rsid w:val="004C4646"/>
    <w:rsid w:val="004D0F3E"/>
    <w:rsid w:val="004D149E"/>
    <w:rsid w:val="004D2780"/>
    <w:rsid w:val="004D2C91"/>
    <w:rsid w:val="004D3B3D"/>
    <w:rsid w:val="004D3F64"/>
    <w:rsid w:val="004D5E24"/>
    <w:rsid w:val="004D6EA4"/>
    <w:rsid w:val="004E16D8"/>
    <w:rsid w:val="004E49F4"/>
    <w:rsid w:val="004E4EF2"/>
    <w:rsid w:val="004F014D"/>
    <w:rsid w:val="004F2D8A"/>
    <w:rsid w:val="004F3857"/>
    <w:rsid w:val="004F3E85"/>
    <w:rsid w:val="004F51E4"/>
    <w:rsid w:val="004F656C"/>
    <w:rsid w:val="00500C5D"/>
    <w:rsid w:val="0050345B"/>
    <w:rsid w:val="00503607"/>
    <w:rsid w:val="00503FAE"/>
    <w:rsid w:val="00507420"/>
    <w:rsid w:val="0050791A"/>
    <w:rsid w:val="00510020"/>
    <w:rsid w:val="00510247"/>
    <w:rsid w:val="005143F7"/>
    <w:rsid w:val="00515C50"/>
    <w:rsid w:val="00515E0F"/>
    <w:rsid w:val="00520DF1"/>
    <w:rsid w:val="005255FF"/>
    <w:rsid w:val="00527E9B"/>
    <w:rsid w:val="00533DFC"/>
    <w:rsid w:val="00533F2F"/>
    <w:rsid w:val="00534CA1"/>
    <w:rsid w:val="00536008"/>
    <w:rsid w:val="00543BD4"/>
    <w:rsid w:val="005445E6"/>
    <w:rsid w:val="0054523B"/>
    <w:rsid w:val="0054550A"/>
    <w:rsid w:val="00545E8F"/>
    <w:rsid w:val="00546581"/>
    <w:rsid w:val="00547577"/>
    <w:rsid w:val="00547E26"/>
    <w:rsid w:val="00550CD3"/>
    <w:rsid w:val="00550F3D"/>
    <w:rsid w:val="005533A4"/>
    <w:rsid w:val="00553E5D"/>
    <w:rsid w:val="005554FE"/>
    <w:rsid w:val="00557B3F"/>
    <w:rsid w:val="00563FA8"/>
    <w:rsid w:val="005650A2"/>
    <w:rsid w:val="00570285"/>
    <w:rsid w:val="00571F15"/>
    <w:rsid w:val="00575DAE"/>
    <w:rsid w:val="005832D9"/>
    <w:rsid w:val="00583F68"/>
    <w:rsid w:val="005873E7"/>
    <w:rsid w:val="00587846"/>
    <w:rsid w:val="00590E66"/>
    <w:rsid w:val="00591B3F"/>
    <w:rsid w:val="00592937"/>
    <w:rsid w:val="00597912"/>
    <w:rsid w:val="005A24F2"/>
    <w:rsid w:val="005B3838"/>
    <w:rsid w:val="005C2941"/>
    <w:rsid w:val="005C405F"/>
    <w:rsid w:val="005C4E31"/>
    <w:rsid w:val="005C7C7D"/>
    <w:rsid w:val="005D1053"/>
    <w:rsid w:val="005D3D5A"/>
    <w:rsid w:val="005D505F"/>
    <w:rsid w:val="005D56AE"/>
    <w:rsid w:val="005D5C09"/>
    <w:rsid w:val="005D7626"/>
    <w:rsid w:val="005D7CE9"/>
    <w:rsid w:val="005E00ED"/>
    <w:rsid w:val="005E47B2"/>
    <w:rsid w:val="005E6D4C"/>
    <w:rsid w:val="005E790D"/>
    <w:rsid w:val="005F357D"/>
    <w:rsid w:val="005F42C1"/>
    <w:rsid w:val="005F4C7C"/>
    <w:rsid w:val="005F5BEE"/>
    <w:rsid w:val="005F6A1E"/>
    <w:rsid w:val="00604E84"/>
    <w:rsid w:val="00606262"/>
    <w:rsid w:val="006075DE"/>
    <w:rsid w:val="006119F8"/>
    <w:rsid w:val="006142CB"/>
    <w:rsid w:val="0061579C"/>
    <w:rsid w:val="006201A8"/>
    <w:rsid w:val="00623EE8"/>
    <w:rsid w:val="00625D85"/>
    <w:rsid w:val="00626C89"/>
    <w:rsid w:val="006300BA"/>
    <w:rsid w:val="006340F5"/>
    <w:rsid w:val="006346DA"/>
    <w:rsid w:val="0063518A"/>
    <w:rsid w:val="00635AAB"/>
    <w:rsid w:val="00635D06"/>
    <w:rsid w:val="00635DB2"/>
    <w:rsid w:val="00641F06"/>
    <w:rsid w:val="006449E3"/>
    <w:rsid w:val="006453CF"/>
    <w:rsid w:val="006506DC"/>
    <w:rsid w:val="006525C6"/>
    <w:rsid w:val="00653E00"/>
    <w:rsid w:val="00655218"/>
    <w:rsid w:val="0066298B"/>
    <w:rsid w:val="00662A51"/>
    <w:rsid w:val="00663050"/>
    <w:rsid w:val="00670439"/>
    <w:rsid w:val="00670BB7"/>
    <w:rsid w:val="0067149E"/>
    <w:rsid w:val="00671951"/>
    <w:rsid w:val="00671B2C"/>
    <w:rsid w:val="006746F5"/>
    <w:rsid w:val="006752E3"/>
    <w:rsid w:val="00675575"/>
    <w:rsid w:val="0068236F"/>
    <w:rsid w:val="00684573"/>
    <w:rsid w:val="0068518F"/>
    <w:rsid w:val="00685FFD"/>
    <w:rsid w:val="00690A83"/>
    <w:rsid w:val="00690DD2"/>
    <w:rsid w:val="00692FA8"/>
    <w:rsid w:val="00695D7F"/>
    <w:rsid w:val="0069635A"/>
    <w:rsid w:val="006A0AF1"/>
    <w:rsid w:val="006A2FB7"/>
    <w:rsid w:val="006A3864"/>
    <w:rsid w:val="006A4791"/>
    <w:rsid w:val="006A5CEA"/>
    <w:rsid w:val="006A5FE7"/>
    <w:rsid w:val="006A77A8"/>
    <w:rsid w:val="006B432E"/>
    <w:rsid w:val="006B71FC"/>
    <w:rsid w:val="006B7957"/>
    <w:rsid w:val="006B7EAB"/>
    <w:rsid w:val="006C0B7D"/>
    <w:rsid w:val="006C0C9B"/>
    <w:rsid w:val="006C0EF8"/>
    <w:rsid w:val="006C2AF1"/>
    <w:rsid w:val="006C2F65"/>
    <w:rsid w:val="006C3C0E"/>
    <w:rsid w:val="006C3C59"/>
    <w:rsid w:val="006C43E8"/>
    <w:rsid w:val="006D1CF4"/>
    <w:rsid w:val="006D44F4"/>
    <w:rsid w:val="006D7361"/>
    <w:rsid w:val="006E17E4"/>
    <w:rsid w:val="006E2249"/>
    <w:rsid w:val="006E2710"/>
    <w:rsid w:val="006F1A3C"/>
    <w:rsid w:val="006F6DE5"/>
    <w:rsid w:val="007012DF"/>
    <w:rsid w:val="007012E0"/>
    <w:rsid w:val="00702A79"/>
    <w:rsid w:val="00703FB7"/>
    <w:rsid w:val="007066E9"/>
    <w:rsid w:val="00707BFE"/>
    <w:rsid w:val="00711CBF"/>
    <w:rsid w:val="00712BA6"/>
    <w:rsid w:val="007156E7"/>
    <w:rsid w:val="0071755F"/>
    <w:rsid w:val="00721D84"/>
    <w:rsid w:val="007253B3"/>
    <w:rsid w:val="00726B6B"/>
    <w:rsid w:val="00727127"/>
    <w:rsid w:val="00735443"/>
    <w:rsid w:val="00735BCE"/>
    <w:rsid w:val="00736EC2"/>
    <w:rsid w:val="00740795"/>
    <w:rsid w:val="00740ED4"/>
    <w:rsid w:val="0074242F"/>
    <w:rsid w:val="00744B3C"/>
    <w:rsid w:val="00747156"/>
    <w:rsid w:val="0075065D"/>
    <w:rsid w:val="00750E86"/>
    <w:rsid w:val="0075676E"/>
    <w:rsid w:val="00770CF8"/>
    <w:rsid w:val="007710D3"/>
    <w:rsid w:val="00772908"/>
    <w:rsid w:val="00772D32"/>
    <w:rsid w:val="00773F26"/>
    <w:rsid w:val="00776D57"/>
    <w:rsid w:val="00781A5A"/>
    <w:rsid w:val="00782583"/>
    <w:rsid w:val="00783462"/>
    <w:rsid w:val="00784075"/>
    <w:rsid w:val="0078683A"/>
    <w:rsid w:val="00791233"/>
    <w:rsid w:val="00792679"/>
    <w:rsid w:val="00794D42"/>
    <w:rsid w:val="00795F69"/>
    <w:rsid w:val="00795F95"/>
    <w:rsid w:val="00797772"/>
    <w:rsid w:val="007A3052"/>
    <w:rsid w:val="007A5418"/>
    <w:rsid w:val="007A6809"/>
    <w:rsid w:val="007A6974"/>
    <w:rsid w:val="007B2ACB"/>
    <w:rsid w:val="007B2E25"/>
    <w:rsid w:val="007B2F71"/>
    <w:rsid w:val="007B4F38"/>
    <w:rsid w:val="007C065D"/>
    <w:rsid w:val="007C29DC"/>
    <w:rsid w:val="007C3995"/>
    <w:rsid w:val="007D112B"/>
    <w:rsid w:val="007D467F"/>
    <w:rsid w:val="007D5366"/>
    <w:rsid w:val="007E0096"/>
    <w:rsid w:val="007E3F89"/>
    <w:rsid w:val="007E5858"/>
    <w:rsid w:val="007E6262"/>
    <w:rsid w:val="007E6EBE"/>
    <w:rsid w:val="007F1DF7"/>
    <w:rsid w:val="007F25F8"/>
    <w:rsid w:val="007F28F4"/>
    <w:rsid w:val="007F2CAA"/>
    <w:rsid w:val="007F4703"/>
    <w:rsid w:val="007F589A"/>
    <w:rsid w:val="00806147"/>
    <w:rsid w:val="00810116"/>
    <w:rsid w:val="00816A6E"/>
    <w:rsid w:val="00816E80"/>
    <w:rsid w:val="00817553"/>
    <w:rsid w:val="00817B7A"/>
    <w:rsid w:val="008204ED"/>
    <w:rsid w:val="00821E99"/>
    <w:rsid w:val="00823CB7"/>
    <w:rsid w:val="00830EC8"/>
    <w:rsid w:val="00835959"/>
    <w:rsid w:val="00840F56"/>
    <w:rsid w:val="008439E3"/>
    <w:rsid w:val="008469CE"/>
    <w:rsid w:val="00847B70"/>
    <w:rsid w:val="00851657"/>
    <w:rsid w:val="0085272B"/>
    <w:rsid w:val="0085550C"/>
    <w:rsid w:val="00857B88"/>
    <w:rsid w:val="0086073A"/>
    <w:rsid w:val="00862F8A"/>
    <w:rsid w:val="008679C2"/>
    <w:rsid w:val="00871FD3"/>
    <w:rsid w:val="00872384"/>
    <w:rsid w:val="00872924"/>
    <w:rsid w:val="00880E50"/>
    <w:rsid w:val="00882F13"/>
    <w:rsid w:val="008860F1"/>
    <w:rsid w:val="008924C8"/>
    <w:rsid w:val="00892C71"/>
    <w:rsid w:val="00895FC7"/>
    <w:rsid w:val="008A19A6"/>
    <w:rsid w:val="008A490A"/>
    <w:rsid w:val="008A50B7"/>
    <w:rsid w:val="008A549E"/>
    <w:rsid w:val="008A71D2"/>
    <w:rsid w:val="008B2548"/>
    <w:rsid w:val="008B2961"/>
    <w:rsid w:val="008B4D43"/>
    <w:rsid w:val="008B69F1"/>
    <w:rsid w:val="008C1024"/>
    <w:rsid w:val="008C171A"/>
    <w:rsid w:val="008C20F9"/>
    <w:rsid w:val="008C2B03"/>
    <w:rsid w:val="008C67B3"/>
    <w:rsid w:val="008D3E4F"/>
    <w:rsid w:val="008D62EA"/>
    <w:rsid w:val="008D6531"/>
    <w:rsid w:val="008D7557"/>
    <w:rsid w:val="008D7FE3"/>
    <w:rsid w:val="008E11C8"/>
    <w:rsid w:val="008E3130"/>
    <w:rsid w:val="008E43A5"/>
    <w:rsid w:val="008E52A6"/>
    <w:rsid w:val="008E7794"/>
    <w:rsid w:val="008F0778"/>
    <w:rsid w:val="008F2BFB"/>
    <w:rsid w:val="008F46EA"/>
    <w:rsid w:val="008F6CA9"/>
    <w:rsid w:val="00901E93"/>
    <w:rsid w:val="00902131"/>
    <w:rsid w:val="00904428"/>
    <w:rsid w:val="00906063"/>
    <w:rsid w:val="00907186"/>
    <w:rsid w:val="00911A14"/>
    <w:rsid w:val="009134F9"/>
    <w:rsid w:val="009153BD"/>
    <w:rsid w:val="009238C4"/>
    <w:rsid w:val="00924017"/>
    <w:rsid w:val="00924174"/>
    <w:rsid w:val="0092430E"/>
    <w:rsid w:val="0092678F"/>
    <w:rsid w:val="00932E2F"/>
    <w:rsid w:val="00933784"/>
    <w:rsid w:val="00943856"/>
    <w:rsid w:val="00944CDE"/>
    <w:rsid w:val="0094649E"/>
    <w:rsid w:val="00946597"/>
    <w:rsid w:val="009468C7"/>
    <w:rsid w:val="00951CA0"/>
    <w:rsid w:val="00952945"/>
    <w:rsid w:val="00952A6F"/>
    <w:rsid w:val="009535D0"/>
    <w:rsid w:val="0095693B"/>
    <w:rsid w:val="0096062F"/>
    <w:rsid w:val="009661AD"/>
    <w:rsid w:val="00966FC5"/>
    <w:rsid w:val="00967AB9"/>
    <w:rsid w:val="00973F18"/>
    <w:rsid w:val="009749E5"/>
    <w:rsid w:val="00977FC5"/>
    <w:rsid w:val="00983A50"/>
    <w:rsid w:val="0098414A"/>
    <w:rsid w:val="00984F70"/>
    <w:rsid w:val="0098513C"/>
    <w:rsid w:val="009868E9"/>
    <w:rsid w:val="00990489"/>
    <w:rsid w:val="009923C1"/>
    <w:rsid w:val="00994E0A"/>
    <w:rsid w:val="00997587"/>
    <w:rsid w:val="009A1737"/>
    <w:rsid w:val="009A4A10"/>
    <w:rsid w:val="009A609D"/>
    <w:rsid w:val="009A6F75"/>
    <w:rsid w:val="009B0651"/>
    <w:rsid w:val="009B0C08"/>
    <w:rsid w:val="009B1D6C"/>
    <w:rsid w:val="009B2DC7"/>
    <w:rsid w:val="009B3011"/>
    <w:rsid w:val="009B5C75"/>
    <w:rsid w:val="009C09BF"/>
    <w:rsid w:val="009C20BC"/>
    <w:rsid w:val="009C320B"/>
    <w:rsid w:val="009C5189"/>
    <w:rsid w:val="009D12D0"/>
    <w:rsid w:val="009D1B48"/>
    <w:rsid w:val="009D221F"/>
    <w:rsid w:val="009D2B55"/>
    <w:rsid w:val="009D2F7D"/>
    <w:rsid w:val="009D4F0F"/>
    <w:rsid w:val="009D60C6"/>
    <w:rsid w:val="009E1FF3"/>
    <w:rsid w:val="009E2E65"/>
    <w:rsid w:val="009E4BE0"/>
    <w:rsid w:val="009E7046"/>
    <w:rsid w:val="009F1556"/>
    <w:rsid w:val="009F455A"/>
    <w:rsid w:val="00A004C9"/>
    <w:rsid w:val="00A027BD"/>
    <w:rsid w:val="00A02AFB"/>
    <w:rsid w:val="00A07637"/>
    <w:rsid w:val="00A07EC0"/>
    <w:rsid w:val="00A11095"/>
    <w:rsid w:val="00A12332"/>
    <w:rsid w:val="00A136E3"/>
    <w:rsid w:val="00A14679"/>
    <w:rsid w:val="00A17273"/>
    <w:rsid w:val="00A200F8"/>
    <w:rsid w:val="00A26B51"/>
    <w:rsid w:val="00A27635"/>
    <w:rsid w:val="00A336D9"/>
    <w:rsid w:val="00A34EB6"/>
    <w:rsid w:val="00A35454"/>
    <w:rsid w:val="00A37460"/>
    <w:rsid w:val="00A47D40"/>
    <w:rsid w:val="00A51DB4"/>
    <w:rsid w:val="00A52B25"/>
    <w:rsid w:val="00A538D6"/>
    <w:rsid w:val="00A54151"/>
    <w:rsid w:val="00A55499"/>
    <w:rsid w:val="00A559C3"/>
    <w:rsid w:val="00A568D6"/>
    <w:rsid w:val="00A569E9"/>
    <w:rsid w:val="00A57691"/>
    <w:rsid w:val="00A60A60"/>
    <w:rsid w:val="00A6252B"/>
    <w:rsid w:val="00A634F8"/>
    <w:rsid w:val="00A6535C"/>
    <w:rsid w:val="00A657DB"/>
    <w:rsid w:val="00A67688"/>
    <w:rsid w:val="00A70F6B"/>
    <w:rsid w:val="00A80035"/>
    <w:rsid w:val="00A8042B"/>
    <w:rsid w:val="00A80B71"/>
    <w:rsid w:val="00A81E95"/>
    <w:rsid w:val="00A84269"/>
    <w:rsid w:val="00A9082E"/>
    <w:rsid w:val="00A92178"/>
    <w:rsid w:val="00A9462D"/>
    <w:rsid w:val="00AA0674"/>
    <w:rsid w:val="00AA1B55"/>
    <w:rsid w:val="00AA313D"/>
    <w:rsid w:val="00AA4347"/>
    <w:rsid w:val="00AA4C26"/>
    <w:rsid w:val="00AB60AB"/>
    <w:rsid w:val="00AC1704"/>
    <w:rsid w:val="00AC1B8A"/>
    <w:rsid w:val="00AC31C8"/>
    <w:rsid w:val="00AC428A"/>
    <w:rsid w:val="00AC44FE"/>
    <w:rsid w:val="00AD5193"/>
    <w:rsid w:val="00AD6E36"/>
    <w:rsid w:val="00AD7982"/>
    <w:rsid w:val="00AE05B4"/>
    <w:rsid w:val="00AE2635"/>
    <w:rsid w:val="00AE2E9F"/>
    <w:rsid w:val="00AE4BCB"/>
    <w:rsid w:val="00AE6F93"/>
    <w:rsid w:val="00AF1008"/>
    <w:rsid w:val="00AF32DC"/>
    <w:rsid w:val="00AF5D54"/>
    <w:rsid w:val="00B01886"/>
    <w:rsid w:val="00B027AB"/>
    <w:rsid w:val="00B029DB"/>
    <w:rsid w:val="00B030BD"/>
    <w:rsid w:val="00B04684"/>
    <w:rsid w:val="00B04E6C"/>
    <w:rsid w:val="00B10A52"/>
    <w:rsid w:val="00B12682"/>
    <w:rsid w:val="00B15E4C"/>
    <w:rsid w:val="00B164CF"/>
    <w:rsid w:val="00B30233"/>
    <w:rsid w:val="00B319B5"/>
    <w:rsid w:val="00B31B2D"/>
    <w:rsid w:val="00B337F3"/>
    <w:rsid w:val="00B36594"/>
    <w:rsid w:val="00B40331"/>
    <w:rsid w:val="00B410DE"/>
    <w:rsid w:val="00B420DB"/>
    <w:rsid w:val="00B43571"/>
    <w:rsid w:val="00B43AF2"/>
    <w:rsid w:val="00B43D8D"/>
    <w:rsid w:val="00B449F1"/>
    <w:rsid w:val="00B45B6A"/>
    <w:rsid w:val="00B45D3F"/>
    <w:rsid w:val="00B46111"/>
    <w:rsid w:val="00B53D7F"/>
    <w:rsid w:val="00B60E19"/>
    <w:rsid w:val="00B615FE"/>
    <w:rsid w:val="00B61C65"/>
    <w:rsid w:val="00B63872"/>
    <w:rsid w:val="00B6595E"/>
    <w:rsid w:val="00B67F19"/>
    <w:rsid w:val="00B72163"/>
    <w:rsid w:val="00B72B77"/>
    <w:rsid w:val="00B73561"/>
    <w:rsid w:val="00B75896"/>
    <w:rsid w:val="00B76D04"/>
    <w:rsid w:val="00B77CC5"/>
    <w:rsid w:val="00B83528"/>
    <w:rsid w:val="00B85252"/>
    <w:rsid w:val="00B943BE"/>
    <w:rsid w:val="00B95D59"/>
    <w:rsid w:val="00BA0AA6"/>
    <w:rsid w:val="00BA2DA0"/>
    <w:rsid w:val="00BA3197"/>
    <w:rsid w:val="00BA4C8C"/>
    <w:rsid w:val="00BA514C"/>
    <w:rsid w:val="00BA53A9"/>
    <w:rsid w:val="00BA6AD6"/>
    <w:rsid w:val="00BB27FE"/>
    <w:rsid w:val="00BB363D"/>
    <w:rsid w:val="00BB3AB1"/>
    <w:rsid w:val="00BB5082"/>
    <w:rsid w:val="00BB5F53"/>
    <w:rsid w:val="00BB6C3D"/>
    <w:rsid w:val="00BB7D6D"/>
    <w:rsid w:val="00BC038D"/>
    <w:rsid w:val="00BC0439"/>
    <w:rsid w:val="00BC44A7"/>
    <w:rsid w:val="00BC5F28"/>
    <w:rsid w:val="00BC7F87"/>
    <w:rsid w:val="00BD0D17"/>
    <w:rsid w:val="00BD48FD"/>
    <w:rsid w:val="00BD4B41"/>
    <w:rsid w:val="00BD5317"/>
    <w:rsid w:val="00BE193A"/>
    <w:rsid w:val="00BE4EAD"/>
    <w:rsid w:val="00BE5E97"/>
    <w:rsid w:val="00BF011A"/>
    <w:rsid w:val="00BF25B3"/>
    <w:rsid w:val="00BF3F9E"/>
    <w:rsid w:val="00BF4707"/>
    <w:rsid w:val="00BF5E9F"/>
    <w:rsid w:val="00BF7222"/>
    <w:rsid w:val="00BF7FA6"/>
    <w:rsid w:val="00C00DDD"/>
    <w:rsid w:val="00C01CCA"/>
    <w:rsid w:val="00C03FBC"/>
    <w:rsid w:val="00C0676A"/>
    <w:rsid w:val="00C10095"/>
    <w:rsid w:val="00C122AD"/>
    <w:rsid w:val="00C15EBC"/>
    <w:rsid w:val="00C23447"/>
    <w:rsid w:val="00C24317"/>
    <w:rsid w:val="00C248C4"/>
    <w:rsid w:val="00C26B41"/>
    <w:rsid w:val="00C36749"/>
    <w:rsid w:val="00C440AC"/>
    <w:rsid w:val="00C45704"/>
    <w:rsid w:val="00C51A78"/>
    <w:rsid w:val="00C54568"/>
    <w:rsid w:val="00C557CD"/>
    <w:rsid w:val="00C56039"/>
    <w:rsid w:val="00C5605A"/>
    <w:rsid w:val="00C60D53"/>
    <w:rsid w:val="00C6443A"/>
    <w:rsid w:val="00C64566"/>
    <w:rsid w:val="00C646F0"/>
    <w:rsid w:val="00C66B4D"/>
    <w:rsid w:val="00C6759F"/>
    <w:rsid w:val="00C718D1"/>
    <w:rsid w:val="00C71DA0"/>
    <w:rsid w:val="00C72E48"/>
    <w:rsid w:val="00C738E2"/>
    <w:rsid w:val="00C74098"/>
    <w:rsid w:val="00C75B49"/>
    <w:rsid w:val="00C87D99"/>
    <w:rsid w:val="00C90183"/>
    <w:rsid w:val="00C907DA"/>
    <w:rsid w:val="00C93F7A"/>
    <w:rsid w:val="00C97CF3"/>
    <w:rsid w:val="00CA2A52"/>
    <w:rsid w:val="00CA3D96"/>
    <w:rsid w:val="00CA60BA"/>
    <w:rsid w:val="00CA6114"/>
    <w:rsid w:val="00CA739D"/>
    <w:rsid w:val="00CB14C2"/>
    <w:rsid w:val="00CB32F5"/>
    <w:rsid w:val="00CB39D8"/>
    <w:rsid w:val="00CB62DE"/>
    <w:rsid w:val="00CC25D7"/>
    <w:rsid w:val="00CC28F2"/>
    <w:rsid w:val="00CC2A25"/>
    <w:rsid w:val="00CC42EC"/>
    <w:rsid w:val="00CC5049"/>
    <w:rsid w:val="00CC5AFA"/>
    <w:rsid w:val="00CD0854"/>
    <w:rsid w:val="00CD37F6"/>
    <w:rsid w:val="00CD53C2"/>
    <w:rsid w:val="00CE7D73"/>
    <w:rsid w:val="00CF12E6"/>
    <w:rsid w:val="00CF1780"/>
    <w:rsid w:val="00CF2986"/>
    <w:rsid w:val="00CF3FCA"/>
    <w:rsid w:val="00CF4463"/>
    <w:rsid w:val="00CF4FC7"/>
    <w:rsid w:val="00CF6683"/>
    <w:rsid w:val="00D04FB8"/>
    <w:rsid w:val="00D07F51"/>
    <w:rsid w:val="00D10C5D"/>
    <w:rsid w:val="00D11200"/>
    <w:rsid w:val="00D134B8"/>
    <w:rsid w:val="00D140C0"/>
    <w:rsid w:val="00D1596F"/>
    <w:rsid w:val="00D15FE4"/>
    <w:rsid w:val="00D16150"/>
    <w:rsid w:val="00D20EA7"/>
    <w:rsid w:val="00D23C0F"/>
    <w:rsid w:val="00D26F43"/>
    <w:rsid w:val="00D300EA"/>
    <w:rsid w:val="00D315C8"/>
    <w:rsid w:val="00D31D73"/>
    <w:rsid w:val="00D325E6"/>
    <w:rsid w:val="00D33D60"/>
    <w:rsid w:val="00D36A5B"/>
    <w:rsid w:val="00D4737A"/>
    <w:rsid w:val="00D51B78"/>
    <w:rsid w:val="00D552EC"/>
    <w:rsid w:val="00D56EA0"/>
    <w:rsid w:val="00D60954"/>
    <w:rsid w:val="00D60D5E"/>
    <w:rsid w:val="00D62217"/>
    <w:rsid w:val="00D63E2F"/>
    <w:rsid w:val="00D6584A"/>
    <w:rsid w:val="00D65AC2"/>
    <w:rsid w:val="00D66FF4"/>
    <w:rsid w:val="00D67272"/>
    <w:rsid w:val="00D74AD1"/>
    <w:rsid w:val="00D74D2D"/>
    <w:rsid w:val="00D750AE"/>
    <w:rsid w:val="00D77022"/>
    <w:rsid w:val="00D777C9"/>
    <w:rsid w:val="00D8487F"/>
    <w:rsid w:val="00D869C1"/>
    <w:rsid w:val="00D90CCE"/>
    <w:rsid w:val="00D954AB"/>
    <w:rsid w:val="00DA5935"/>
    <w:rsid w:val="00DA6B89"/>
    <w:rsid w:val="00DB0F18"/>
    <w:rsid w:val="00DB41FC"/>
    <w:rsid w:val="00DB4DA1"/>
    <w:rsid w:val="00DB5EB6"/>
    <w:rsid w:val="00DB61EA"/>
    <w:rsid w:val="00DB7034"/>
    <w:rsid w:val="00DC1451"/>
    <w:rsid w:val="00DC206D"/>
    <w:rsid w:val="00DC23D6"/>
    <w:rsid w:val="00DC309B"/>
    <w:rsid w:val="00DC4DE9"/>
    <w:rsid w:val="00DC6990"/>
    <w:rsid w:val="00DC6BAE"/>
    <w:rsid w:val="00DC7181"/>
    <w:rsid w:val="00DC7C90"/>
    <w:rsid w:val="00DD0F48"/>
    <w:rsid w:val="00DD22CE"/>
    <w:rsid w:val="00DD57A4"/>
    <w:rsid w:val="00DD5FFD"/>
    <w:rsid w:val="00DD6C53"/>
    <w:rsid w:val="00DE0224"/>
    <w:rsid w:val="00DE11EB"/>
    <w:rsid w:val="00DE16DF"/>
    <w:rsid w:val="00DE538C"/>
    <w:rsid w:val="00DE6324"/>
    <w:rsid w:val="00DE6E46"/>
    <w:rsid w:val="00DE7AAD"/>
    <w:rsid w:val="00DF6F3A"/>
    <w:rsid w:val="00E015DD"/>
    <w:rsid w:val="00E0387F"/>
    <w:rsid w:val="00E060F5"/>
    <w:rsid w:val="00E07833"/>
    <w:rsid w:val="00E117DA"/>
    <w:rsid w:val="00E161C4"/>
    <w:rsid w:val="00E169F4"/>
    <w:rsid w:val="00E16AF4"/>
    <w:rsid w:val="00E20D20"/>
    <w:rsid w:val="00E21CCC"/>
    <w:rsid w:val="00E2272C"/>
    <w:rsid w:val="00E23C5D"/>
    <w:rsid w:val="00E30209"/>
    <w:rsid w:val="00E32DBB"/>
    <w:rsid w:val="00E34551"/>
    <w:rsid w:val="00E367D9"/>
    <w:rsid w:val="00E3764C"/>
    <w:rsid w:val="00E37F14"/>
    <w:rsid w:val="00E42910"/>
    <w:rsid w:val="00E42FF2"/>
    <w:rsid w:val="00E45CEF"/>
    <w:rsid w:val="00E46350"/>
    <w:rsid w:val="00E51B78"/>
    <w:rsid w:val="00E51DEF"/>
    <w:rsid w:val="00E51E53"/>
    <w:rsid w:val="00E52B5C"/>
    <w:rsid w:val="00E52CA4"/>
    <w:rsid w:val="00E5440E"/>
    <w:rsid w:val="00E55BB0"/>
    <w:rsid w:val="00E55E25"/>
    <w:rsid w:val="00E5751D"/>
    <w:rsid w:val="00E624C2"/>
    <w:rsid w:val="00E72A6A"/>
    <w:rsid w:val="00E742DD"/>
    <w:rsid w:val="00E808FA"/>
    <w:rsid w:val="00E824BA"/>
    <w:rsid w:val="00E86E03"/>
    <w:rsid w:val="00E876FF"/>
    <w:rsid w:val="00E9216B"/>
    <w:rsid w:val="00E93BAE"/>
    <w:rsid w:val="00E945D6"/>
    <w:rsid w:val="00E94BA2"/>
    <w:rsid w:val="00E97B29"/>
    <w:rsid w:val="00EA18A3"/>
    <w:rsid w:val="00EA1FC9"/>
    <w:rsid w:val="00EA2D69"/>
    <w:rsid w:val="00EA4B21"/>
    <w:rsid w:val="00EA4FF4"/>
    <w:rsid w:val="00EA58B9"/>
    <w:rsid w:val="00EB0F9E"/>
    <w:rsid w:val="00EB149A"/>
    <w:rsid w:val="00EB3BF5"/>
    <w:rsid w:val="00EB3CAB"/>
    <w:rsid w:val="00EB408D"/>
    <w:rsid w:val="00EB4D32"/>
    <w:rsid w:val="00EB5529"/>
    <w:rsid w:val="00EC02CC"/>
    <w:rsid w:val="00EC142A"/>
    <w:rsid w:val="00EC3160"/>
    <w:rsid w:val="00EC5B7F"/>
    <w:rsid w:val="00ED4302"/>
    <w:rsid w:val="00ED79DD"/>
    <w:rsid w:val="00EE0CA8"/>
    <w:rsid w:val="00EE2613"/>
    <w:rsid w:val="00EE590C"/>
    <w:rsid w:val="00EE7DD8"/>
    <w:rsid w:val="00EF00DE"/>
    <w:rsid w:val="00EF084D"/>
    <w:rsid w:val="00EF1ABA"/>
    <w:rsid w:val="00EF3D11"/>
    <w:rsid w:val="00EF5B69"/>
    <w:rsid w:val="00EF6FCA"/>
    <w:rsid w:val="00EF6FDF"/>
    <w:rsid w:val="00F00ED5"/>
    <w:rsid w:val="00F02E16"/>
    <w:rsid w:val="00F06F74"/>
    <w:rsid w:val="00F11098"/>
    <w:rsid w:val="00F11971"/>
    <w:rsid w:val="00F123DC"/>
    <w:rsid w:val="00F135E2"/>
    <w:rsid w:val="00F13E22"/>
    <w:rsid w:val="00F25A9D"/>
    <w:rsid w:val="00F26CD4"/>
    <w:rsid w:val="00F278C7"/>
    <w:rsid w:val="00F3159D"/>
    <w:rsid w:val="00F34666"/>
    <w:rsid w:val="00F42496"/>
    <w:rsid w:val="00F426DC"/>
    <w:rsid w:val="00F4471C"/>
    <w:rsid w:val="00F44941"/>
    <w:rsid w:val="00F44D90"/>
    <w:rsid w:val="00F50F36"/>
    <w:rsid w:val="00F512DE"/>
    <w:rsid w:val="00F514C0"/>
    <w:rsid w:val="00F545E1"/>
    <w:rsid w:val="00F54E80"/>
    <w:rsid w:val="00F63488"/>
    <w:rsid w:val="00F63AE9"/>
    <w:rsid w:val="00F6586A"/>
    <w:rsid w:val="00F65A5E"/>
    <w:rsid w:val="00F65D52"/>
    <w:rsid w:val="00F66438"/>
    <w:rsid w:val="00F70239"/>
    <w:rsid w:val="00F77D96"/>
    <w:rsid w:val="00F806EC"/>
    <w:rsid w:val="00F8311D"/>
    <w:rsid w:val="00F84620"/>
    <w:rsid w:val="00F84968"/>
    <w:rsid w:val="00F86764"/>
    <w:rsid w:val="00F900FA"/>
    <w:rsid w:val="00F91BFE"/>
    <w:rsid w:val="00F931AE"/>
    <w:rsid w:val="00F93268"/>
    <w:rsid w:val="00F97201"/>
    <w:rsid w:val="00F9767C"/>
    <w:rsid w:val="00F97746"/>
    <w:rsid w:val="00FA0651"/>
    <w:rsid w:val="00FA29CF"/>
    <w:rsid w:val="00FA61BE"/>
    <w:rsid w:val="00FB0063"/>
    <w:rsid w:val="00FB0104"/>
    <w:rsid w:val="00FB0B57"/>
    <w:rsid w:val="00FB1AA2"/>
    <w:rsid w:val="00FB32DB"/>
    <w:rsid w:val="00FB339E"/>
    <w:rsid w:val="00FB3779"/>
    <w:rsid w:val="00FB4B09"/>
    <w:rsid w:val="00FB6300"/>
    <w:rsid w:val="00FC0482"/>
    <w:rsid w:val="00FC062F"/>
    <w:rsid w:val="00FC3191"/>
    <w:rsid w:val="00FC5A20"/>
    <w:rsid w:val="00FD2137"/>
    <w:rsid w:val="00FD41AE"/>
    <w:rsid w:val="00FD49B7"/>
    <w:rsid w:val="00FE0796"/>
    <w:rsid w:val="00FE08C4"/>
    <w:rsid w:val="00FE2F72"/>
    <w:rsid w:val="00FE5FD3"/>
    <w:rsid w:val="00FE6399"/>
    <w:rsid w:val="00FE7FAA"/>
    <w:rsid w:val="00FF1089"/>
    <w:rsid w:val="00FF4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1CAA02BB"/>
  <w15:chartTrackingRefBased/>
  <w15:docId w15:val="{89884160-AF41-4217-83D3-D9427F21A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uiPriority="0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8487F"/>
    <w:rPr>
      <w:szCs w:val="24"/>
      <w:lang w:eastAsia="en-US"/>
    </w:rPr>
  </w:style>
  <w:style w:type="paragraph" w:styleId="Titolo1">
    <w:name w:val="heading 1"/>
    <w:basedOn w:val="Normale"/>
    <w:next w:val="Normale"/>
    <w:qFormat/>
    <w:rsid w:val="00D60D5E"/>
    <w:pPr>
      <w:keepNext/>
      <w:numPr>
        <w:numId w:val="24"/>
      </w:numPr>
      <w:spacing w:before="360" w:after="120"/>
      <w:outlineLvl w:val="0"/>
    </w:pPr>
    <w:rPr>
      <w:rFonts w:ascii="Arial" w:hAnsi="Arial"/>
      <w:b/>
      <w:sz w:val="28"/>
    </w:rPr>
  </w:style>
  <w:style w:type="paragraph" w:styleId="Titolo2">
    <w:name w:val="heading 2"/>
    <w:aliases w:val="H2"/>
    <w:basedOn w:val="Normale"/>
    <w:next w:val="Normale"/>
    <w:qFormat/>
    <w:rsid w:val="00D60D5E"/>
    <w:pPr>
      <w:keepNext/>
      <w:numPr>
        <w:ilvl w:val="1"/>
        <w:numId w:val="24"/>
      </w:numPr>
      <w:spacing w:before="360" w:after="120"/>
      <w:outlineLvl w:val="1"/>
    </w:pPr>
    <w:rPr>
      <w:rFonts w:ascii="Arial" w:hAnsi="Arial"/>
      <w:b/>
      <w:sz w:val="24"/>
    </w:rPr>
  </w:style>
  <w:style w:type="paragraph" w:styleId="Titolo3">
    <w:name w:val="heading 3"/>
    <w:basedOn w:val="Normale"/>
    <w:next w:val="Normale"/>
    <w:qFormat/>
    <w:rsid w:val="00D60D5E"/>
    <w:pPr>
      <w:keepNext/>
      <w:spacing w:before="360" w:after="120"/>
      <w:outlineLvl w:val="2"/>
    </w:pPr>
    <w:rPr>
      <w:rFonts w:ascii="Arial" w:hAnsi="Arial"/>
      <w:b/>
      <w:sz w:val="22"/>
      <w:lang w:val="en-US"/>
    </w:rPr>
  </w:style>
  <w:style w:type="paragraph" w:styleId="Titolo4">
    <w:name w:val="heading 4"/>
    <w:basedOn w:val="Normale"/>
    <w:next w:val="Normale"/>
    <w:qFormat/>
    <w:rsid w:val="00D60D5E"/>
    <w:pPr>
      <w:keepNext/>
      <w:outlineLvl w:val="3"/>
    </w:pPr>
    <w:rPr>
      <w:b/>
      <w:bCs/>
      <w:i/>
      <w:iCs/>
      <w:sz w:val="22"/>
    </w:rPr>
  </w:style>
  <w:style w:type="paragraph" w:styleId="Titolo5">
    <w:name w:val="heading 5"/>
    <w:basedOn w:val="Normale"/>
    <w:next w:val="Normale"/>
    <w:qFormat/>
    <w:rsid w:val="00D60D5E"/>
    <w:pPr>
      <w:spacing w:before="240" w:after="60"/>
      <w:outlineLvl w:val="4"/>
    </w:pPr>
    <w:rPr>
      <w:rFonts w:ascii="Arial" w:hAnsi="Arial"/>
      <w:b/>
      <w:bCs/>
      <w:lang w:val="en-US"/>
    </w:rPr>
  </w:style>
  <w:style w:type="paragraph" w:styleId="Titolo6">
    <w:name w:val="heading 6"/>
    <w:basedOn w:val="Normale"/>
    <w:next w:val="Normale"/>
    <w:qFormat/>
    <w:rsid w:val="00D60D5E"/>
    <w:pPr>
      <w:spacing w:before="240" w:after="60"/>
      <w:outlineLvl w:val="5"/>
    </w:pPr>
    <w:rPr>
      <w:rFonts w:ascii="Arial" w:hAnsi="Arial" w:cs="Arial"/>
      <w:b/>
      <w:bCs/>
      <w:iCs/>
      <w:sz w:val="18"/>
      <w:lang w:val="en-US"/>
    </w:rPr>
  </w:style>
  <w:style w:type="paragraph" w:styleId="Titolo7">
    <w:name w:val="heading 7"/>
    <w:basedOn w:val="Normale"/>
    <w:next w:val="Normale"/>
    <w:qFormat/>
    <w:rsid w:val="00D60D5E"/>
    <w:pPr>
      <w:spacing w:before="240" w:after="60"/>
      <w:outlineLvl w:val="6"/>
    </w:pPr>
    <w:rPr>
      <w:rFonts w:ascii="Arial" w:hAnsi="Arial"/>
    </w:rPr>
  </w:style>
  <w:style w:type="paragraph" w:styleId="Titolo8">
    <w:name w:val="heading 8"/>
    <w:basedOn w:val="Normale"/>
    <w:next w:val="Normale"/>
    <w:qFormat/>
    <w:rsid w:val="00D60D5E"/>
    <w:pPr>
      <w:spacing w:before="240" w:after="60"/>
      <w:outlineLvl w:val="7"/>
    </w:pPr>
    <w:rPr>
      <w:rFonts w:ascii="Arial" w:hAnsi="Arial"/>
      <w:i/>
    </w:rPr>
  </w:style>
  <w:style w:type="paragraph" w:styleId="Titolo9">
    <w:name w:val="heading 9"/>
    <w:basedOn w:val="Normale"/>
    <w:next w:val="Normale"/>
    <w:qFormat/>
    <w:rsid w:val="00D60D5E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Carpredefinitoparagrafo">
    <w:name w:val="Default Paragraph Font"/>
    <w:semiHidden/>
    <w:rsid w:val="00D8487F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rsid w:val="00D8487F"/>
  </w:style>
  <w:style w:type="character" w:styleId="AcronimoHTML">
    <w:name w:val="HTML Acronym"/>
    <w:basedOn w:val="Carpredefinitoparagrafo"/>
    <w:semiHidden/>
  </w:style>
  <w:style w:type="character" w:styleId="Collegamentoipertestuale">
    <w:name w:val="Hyperlink"/>
    <w:uiPriority w:val="99"/>
    <w:rPr>
      <w:color w:val="0000FF"/>
      <w:u w:val="single"/>
    </w:rPr>
  </w:style>
  <w:style w:type="paragraph" w:customStyle="1" w:styleId="Coplogo-titolo">
    <w:name w:val="Cop. logo-titolo"/>
    <w:pPr>
      <w:jc w:val="center"/>
    </w:pPr>
    <w:rPr>
      <w:rFonts w:ascii="Arial" w:hAnsi="Arial"/>
      <w:b/>
      <w:caps/>
      <w:noProof/>
      <w:sz w:val="100"/>
    </w:rPr>
  </w:style>
  <w:style w:type="paragraph" w:customStyle="1" w:styleId="Coptitolodocumento">
    <w:name w:val="Cop. titolo documento"/>
    <w:pPr>
      <w:jc w:val="center"/>
    </w:pPr>
    <w:rPr>
      <w:rFonts w:ascii="Arial" w:hAnsi="Arial"/>
      <w:b/>
      <w:noProof/>
      <w:sz w:val="48"/>
    </w:rPr>
  </w:style>
  <w:style w:type="paragraph" w:styleId="Corpodeltesto3">
    <w:name w:val="Body Text 3"/>
    <w:aliases w:val="Par. corpo,P1"/>
    <w:basedOn w:val="Normale"/>
    <w:semiHidden/>
    <w:pPr>
      <w:jc w:val="both"/>
    </w:pPr>
  </w:style>
  <w:style w:type="paragraph" w:styleId="Didascalia">
    <w:name w:val="caption"/>
    <w:basedOn w:val="Normale"/>
    <w:next w:val="Normale"/>
    <w:qFormat/>
    <w:pPr>
      <w:keepLines/>
      <w:spacing w:after="120"/>
      <w:jc w:val="center"/>
    </w:pPr>
    <w:rPr>
      <w:b/>
    </w:rPr>
  </w:style>
  <w:style w:type="character" w:styleId="Enfasicorsivo">
    <w:name w:val="Emphasis"/>
    <w:qFormat/>
    <w:rPr>
      <w:i/>
      <w:iCs/>
    </w:rPr>
  </w:style>
  <w:style w:type="character" w:styleId="Enfasigrassetto">
    <w:name w:val="Strong"/>
    <w:qFormat/>
    <w:rPr>
      <w:b/>
      <w:bCs/>
    </w:rPr>
  </w:style>
  <w:style w:type="character" w:customStyle="1" w:styleId="Enfasigrasscorsivo">
    <w:name w:val="Enfasi grass+corsivo"/>
    <w:aliases w:val="E3"/>
    <w:rPr>
      <w:b/>
      <w:bCs/>
      <w:i w:val="0"/>
      <w:iCs w:val="0"/>
    </w:rPr>
  </w:style>
  <w:style w:type="paragraph" w:styleId="Indice1">
    <w:name w:val="index 1"/>
    <w:basedOn w:val="Normale"/>
    <w:next w:val="Normale"/>
    <w:autoRedefine/>
    <w:semiHidden/>
    <w:pPr>
      <w:ind w:left="200" w:hanging="200"/>
    </w:pPr>
  </w:style>
  <w:style w:type="paragraph" w:styleId="Intestazione">
    <w:name w:val="header"/>
    <w:basedOn w:val="Normale"/>
    <w:semiHidden/>
    <w:pPr>
      <w:keepLines/>
      <w:tabs>
        <w:tab w:val="center" w:pos="4819"/>
        <w:tab w:val="right" w:pos="9638"/>
      </w:tabs>
    </w:pPr>
  </w:style>
  <w:style w:type="paragraph" w:customStyle="1" w:styleId="Listepte">
    <w:name w:val="Listepte"/>
    <w:next w:val="Normale"/>
    <w:pPr>
      <w:keepLines/>
      <w:numPr>
        <w:numId w:val="4"/>
      </w:numPr>
      <w:tabs>
        <w:tab w:val="left" w:pos="1134"/>
      </w:tabs>
      <w:spacing w:before="120" w:line="280" w:lineRule="atLeast"/>
      <w:ind w:left="1134" w:hanging="283"/>
      <w:jc w:val="both"/>
    </w:pPr>
    <w:rPr>
      <w:rFonts w:ascii="Arial" w:hAnsi="Arial"/>
      <w:noProof/>
      <w:lang w:val="en-GB"/>
    </w:rPr>
  </w:style>
  <w:style w:type="paragraph" w:customStyle="1" w:styleId="listnum">
    <w:name w:val="listnum"/>
    <w:basedOn w:val="Listepte"/>
    <w:next w:val="Normale"/>
    <w:pPr>
      <w:numPr>
        <w:numId w:val="1"/>
      </w:numPr>
    </w:pPr>
  </w:style>
  <w:style w:type="paragraph" w:customStyle="1" w:styleId="NomeProgetto">
    <w:name w:val="Nome Progetto"/>
    <w:basedOn w:val="Normale"/>
    <w:next w:val="TitoloDoc"/>
    <w:pPr>
      <w:keepLines/>
      <w:spacing w:before="1320"/>
      <w:jc w:val="center"/>
    </w:pPr>
    <w:rPr>
      <w:b/>
      <w:sz w:val="100"/>
    </w:rPr>
  </w:style>
  <w:style w:type="paragraph" w:customStyle="1" w:styleId="TitoloDoc">
    <w:name w:val="Titolo_Doc"/>
    <w:basedOn w:val="Normale"/>
    <w:next w:val="Versdoc"/>
    <w:pPr>
      <w:jc w:val="center"/>
    </w:pPr>
    <w:rPr>
      <w:b/>
      <w:sz w:val="50"/>
    </w:rPr>
  </w:style>
  <w:style w:type="paragraph" w:customStyle="1" w:styleId="Versdoc">
    <w:name w:val="Versdoc"/>
    <w:basedOn w:val="Normale"/>
    <w:pPr>
      <w:jc w:val="center"/>
    </w:pPr>
    <w:rPr>
      <w:sz w:val="24"/>
    </w:rPr>
  </w:style>
  <w:style w:type="character" w:styleId="Numeropagina">
    <w:name w:val="page number"/>
    <w:basedOn w:val="Carpredefinitoparagrafo"/>
    <w:semiHidden/>
  </w:style>
  <w:style w:type="paragraph" w:styleId="Pidipagina">
    <w:name w:val="footer"/>
    <w:basedOn w:val="Normale"/>
    <w:semiHidden/>
    <w:pPr>
      <w:pBdr>
        <w:top w:val="single" w:sz="6" w:space="1" w:color="auto"/>
      </w:pBdr>
      <w:tabs>
        <w:tab w:val="center" w:pos="4253"/>
        <w:tab w:val="right" w:pos="7938"/>
      </w:tabs>
    </w:pPr>
    <w:rPr>
      <w:sz w:val="16"/>
    </w:rPr>
  </w:style>
  <w:style w:type="paragraph" w:styleId="Rientrocorpodeltesto">
    <w:name w:val="Body Text Indent"/>
    <w:basedOn w:val="Normale"/>
    <w:semiHidden/>
    <w:pPr>
      <w:ind w:left="360"/>
      <w:jc w:val="both"/>
    </w:pPr>
    <w:rPr>
      <w:sz w:val="24"/>
    </w:rPr>
  </w:style>
  <w:style w:type="paragraph" w:styleId="Rientrocorpodeltesto2">
    <w:name w:val="Body Text Indent 2"/>
    <w:basedOn w:val="Normale"/>
    <w:semiHidden/>
    <w:rPr>
      <w:b/>
      <w:bCs/>
    </w:rPr>
  </w:style>
  <w:style w:type="paragraph" w:styleId="Rientrocorpodeltesto3">
    <w:name w:val="Body Text Indent 3"/>
    <w:basedOn w:val="Normale"/>
    <w:autoRedefine/>
    <w:semiHidden/>
    <w:pPr>
      <w:spacing w:after="120"/>
      <w:ind w:left="1440"/>
    </w:pPr>
    <w:rPr>
      <w:vanish/>
      <w:color w:val="000000"/>
      <w:szCs w:val="16"/>
    </w:rPr>
  </w:style>
  <w:style w:type="character" w:styleId="Rimandocommento">
    <w:name w:val="annotation reference"/>
    <w:semiHidden/>
    <w:rsid w:val="00D8487F"/>
    <w:rPr>
      <w:color w:val="FF00FF"/>
      <w:sz w:val="16"/>
      <w:szCs w:val="16"/>
      <w:shd w:val="clear" w:color="auto" w:fill="FFFF99"/>
    </w:rPr>
  </w:style>
  <w:style w:type="paragraph" w:styleId="Sommario1">
    <w:name w:val="toc 1"/>
    <w:basedOn w:val="Normale"/>
    <w:next w:val="Normale"/>
    <w:uiPriority w:val="39"/>
    <w:pPr>
      <w:tabs>
        <w:tab w:val="right" w:leader="dot" w:pos="7938"/>
      </w:tabs>
      <w:spacing w:before="240" w:line="300" w:lineRule="atLeast"/>
      <w:ind w:left="284" w:hanging="284"/>
    </w:pPr>
    <w:rPr>
      <w:b/>
    </w:rPr>
  </w:style>
  <w:style w:type="paragraph" w:styleId="Sommario2">
    <w:name w:val="toc 2"/>
    <w:basedOn w:val="Normale"/>
    <w:next w:val="Normale"/>
    <w:uiPriority w:val="39"/>
    <w:pPr>
      <w:tabs>
        <w:tab w:val="left" w:pos="1200"/>
        <w:tab w:val="right" w:leader="dot" w:pos="7938"/>
      </w:tabs>
      <w:ind w:left="567" w:hanging="284"/>
    </w:pPr>
    <w:rPr>
      <w:noProof/>
    </w:rPr>
  </w:style>
  <w:style w:type="paragraph" w:styleId="Sommario3">
    <w:name w:val="toc 3"/>
    <w:basedOn w:val="Normale"/>
    <w:next w:val="Normale"/>
    <w:uiPriority w:val="39"/>
    <w:pPr>
      <w:tabs>
        <w:tab w:val="left" w:pos="1200"/>
        <w:tab w:val="right" w:leader="dot" w:pos="7938"/>
      </w:tabs>
      <w:ind w:left="567"/>
    </w:pPr>
    <w:rPr>
      <w:noProof/>
    </w:rPr>
  </w:style>
  <w:style w:type="paragraph" w:styleId="Sommario4">
    <w:name w:val="toc 4"/>
    <w:basedOn w:val="Normale"/>
    <w:next w:val="Normale"/>
    <w:semiHidden/>
    <w:pPr>
      <w:ind w:left="600"/>
    </w:pPr>
  </w:style>
  <w:style w:type="paragraph" w:styleId="Sommario5">
    <w:name w:val="toc 5"/>
    <w:basedOn w:val="Normale"/>
    <w:next w:val="Normale"/>
    <w:semiHidden/>
    <w:pPr>
      <w:ind w:left="800"/>
    </w:pPr>
  </w:style>
  <w:style w:type="paragraph" w:styleId="Sommario6">
    <w:name w:val="toc 6"/>
    <w:basedOn w:val="Normale"/>
    <w:next w:val="Normale"/>
    <w:semiHidden/>
    <w:pPr>
      <w:ind w:left="1000"/>
    </w:pPr>
  </w:style>
  <w:style w:type="paragraph" w:styleId="Sommario7">
    <w:name w:val="toc 7"/>
    <w:basedOn w:val="Normale"/>
    <w:next w:val="Normale"/>
    <w:semiHidden/>
    <w:pPr>
      <w:ind w:left="1200"/>
    </w:pPr>
  </w:style>
  <w:style w:type="paragraph" w:styleId="Sommario8">
    <w:name w:val="toc 8"/>
    <w:basedOn w:val="Normale"/>
    <w:next w:val="Normale"/>
    <w:semiHidden/>
    <w:pPr>
      <w:ind w:left="1400"/>
    </w:pPr>
  </w:style>
  <w:style w:type="paragraph" w:styleId="Sommario9">
    <w:name w:val="toc 9"/>
    <w:basedOn w:val="Normale"/>
    <w:next w:val="Normale"/>
    <w:semiHidden/>
    <w:pPr>
      <w:ind w:left="1600"/>
    </w:pPr>
  </w:style>
  <w:style w:type="paragraph" w:customStyle="1" w:styleId="sottolistepte">
    <w:name w:val="sottolistepte"/>
    <w:basedOn w:val="Listepte"/>
    <w:next w:val="Normale"/>
    <w:pPr>
      <w:numPr>
        <w:numId w:val="0"/>
      </w:numPr>
      <w:tabs>
        <w:tab w:val="clear" w:pos="1134"/>
        <w:tab w:val="left" w:pos="1418"/>
      </w:tabs>
      <w:ind w:left="1418" w:hanging="284"/>
    </w:pPr>
  </w:style>
  <w:style w:type="paragraph" w:customStyle="1" w:styleId="Titoletto">
    <w:name w:val="Titoletto"/>
    <w:basedOn w:val="Normale"/>
    <w:next w:val="Normale"/>
    <w:pPr>
      <w:spacing w:before="360"/>
    </w:pPr>
    <w:rPr>
      <w:b/>
      <w:sz w:val="24"/>
    </w:rPr>
  </w:style>
  <w:style w:type="paragraph" w:customStyle="1" w:styleId="Table">
    <w:name w:val="Table"/>
    <w:basedOn w:val="Normale"/>
    <w:pPr>
      <w:tabs>
        <w:tab w:val="left" w:pos="851"/>
        <w:tab w:val="left" w:pos="2268"/>
        <w:tab w:val="left" w:pos="3119"/>
        <w:tab w:val="left" w:pos="4536"/>
      </w:tabs>
    </w:pPr>
  </w:style>
  <w:style w:type="paragraph" w:styleId="Testocommento">
    <w:name w:val="annotation text"/>
    <w:basedOn w:val="Normale"/>
    <w:link w:val="TestocommentoCarattere"/>
    <w:semiHidden/>
    <w:rsid w:val="00D8487F"/>
    <w:rPr>
      <w:szCs w:val="20"/>
    </w:rPr>
  </w:style>
  <w:style w:type="paragraph" w:customStyle="1" w:styleId="TestoReport">
    <w:name w:val="Testo Report"/>
    <w:basedOn w:val="Normale"/>
    <w:next w:val="Normale"/>
    <w:pPr>
      <w:widowControl w:val="0"/>
    </w:pPr>
    <w:rPr>
      <w:rFonts w:ascii="Courier New" w:hAnsi="Courier New"/>
      <w:noProof/>
      <w:sz w:val="16"/>
    </w:rPr>
  </w:style>
  <w:style w:type="paragraph" w:customStyle="1" w:styleId="Tit1">
    <w:name w:val="Tit 1"/>
    <w:basedOn w:val="Titolo1"/>
    <w:next w:val="Normale"/>
    <w:pPr>
      <w:numPr>
        <w:numId w:val="0"/>
      </w:numPr>
      <w:ind w:left="851" w:hanging="851"/>
      <w:outlineLvl w:val="9"/>
    </w:pPr>
  </w:style>
  <w:style w:type="paragraph" w:customStyle="1" w:styleId="Tit2">
    <w:name w:val="Tit 2"/>
    <w:basedOn w:val="Titolo2"/>
    <w:pPr>
      <w:numPr>
        <w:ilvl w:val="0"/>
        <w:numId w:val="0"/>
      </w:numPr>
      <w:ind w:left="851" w:hanging="851"/>
      <w:outlineLvl w:val="9"/>
    </w:pPr>
  </w:style>
  <w:style w:type="paragraph" w:customStyle="1" w:styleId="TitoloReport">
    <w:name w:val="Titolo Report"/>
    <w:next w:val="Normale"/>
    <w:pPr>
      <w:keepLines/>
      <w:pageBreakBefore/>
      <w:jc w:val="center"/>
    </w:pPr>
    <w:rPr>
      <w:rFonts w:ascii="Arial" w:hAnsi="Arial"/>
      <w:b/>
      <w:noProof/>
      <w:sz w:val="32"/>
    </w:rPr>
  </w:style>
  <w:style w:type="paragraph" w:customStyle="1" w:styleId="TitSezOggettoReport">
    <w:name w:val="Tit.Sez.Oggetto Report"/>
    <w:basedOn w:val="TitoloReport"/>
    <w:next w:val="Normale"/>
    <w:pPr>
      <w:keepLines w:val="0"/>
      <w:pageBreakBefore w:val="0"/>
      <w:widowControl w:val="0"/>
      <w:jc w:val="left"/>
    </w:pPr>
    <w:rPr>
      <w:sz w:val="20"/>
    </w:rPr>
  </w:style>
  <w:style w:type="paragraph" w:customStyle="1" w:styleId="TitSottosezOggettoReport">
    <w:name w:val="Tit.Sottosez. Oggetto Report"/>
    <w:basedOn w:val="Normale"/>
    <w:next w:val="Normale"/>
    <w:pPr>
      <w:widowControl w:val="0"/>
    </w:pPr>
    <w:rPr>
      <w:rFonts w:ascii="Courier New" w:hAnsi="Courier New"/>
      <w:b/>
      <w:noProof/>
      <w:sz w:val="16"/>
    </w:rPr>
  </w:style>
  <w:style w:type="paragraph" w:customStyle="1" w:styleId="Titol1senzanum">
    <w:name w:val="Titol1senzanum"/>
    <w:basedOn w:val="Titolo1"/>
    <w:next w:val="Normale"/>
    <w:pPr>
      <w:tabs>
        <w:tab w:val="clear" w:pos="360"/>
      </w:tabs>
      <w:spacing w:line="280" w:lineRule="atLeast"/>
      <w:ind w:left="567" w:hanging="567"/>
      <w:outlineLvl w:val="9"/>
    </w:pPr>
    <w:rPr>
      <w:smallCaps/>
    </w:rPr>
  </w:style>
  <w:style w:type="paragraph" w:customStyle="1" w:styleId="Titol2senzanum">
    <w:name w:val="Titol2senzanum"/>
    <w:basedOn w:val="Titolo2"/>
    <w:next w:val="Normale"/>
    <w:link w:val="Titol2senzanumCarattere"/>
    <w:pPr>
      <w:tabs>
        <w:tab w:val="clear" w:pos="360"/>
      </w:tabs>
      <w:ind w:left="851" w:hanging="851"/>
      <w:outlineLvl w:val="9"/>
    </w:pPr>
  </w:style>
  <w:style w:type="paragraph" w:customStyle="1" w:styleId="TitoloIndice">
    <w:name w:val="Titolo Indice"/>
    <w:basedOn w:val="Normale"/>
    <w:next w:val="Normale"/>
    <w:pPr>
      <w:widowControl w:val="0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</w:pPr>
    <w:rPr>
      <w:b/>
      <w:caps/>
      <w:sz w:val="24"/>
    </w:rPr>
  </w:style>
  <w:style w:type="paragraph" w:styleId="Titoloindice0">
    <w:name w:val="index heading"/>
    <w:basedOn w:val="Normale"/>
    <w:next w:val="Normale"/>
    <w:semiHidden/>
    <w:pPr>
      <w:spacing w:before="240" w:after="120"/>
      <w:jc w:val="center"/>
    </w:pPr>
    <w:rPr>
      <w:b/>
      <w:sz w:val="26"/>
    </w:rPr>
  </w:style>
  <w:style w:type="paragraph" w:customStyle="1" w:styleId="Vers-datadocum">
    <w:name w:val="Vers.-data docum."/>
    <w:pPr>
      <w:jc w:val="center"/>
    </w:pPr>
    <w:rPr>
      <w:rFonts w:ascii="Arial" w:hAnsi="Arial"/>
      <w:noProof/>
      <w:sz w:val="24"/>
    </w:rPr>
  </w:style>
  <w:style w:type="paragraph" w:customStyle="1" w:styleId="Tucs">
    <w:name w:val="Tucs"/>
    <w:basedOn w:val="Titoletto"/>
  </w:style>
  <w:style w:type="character" w:styleId="VariabileHTML">
    <w:name w:val="HTML Variable"/>
    <w:semiHidden/>
    <w:rPr>
      <w:i/>
      <w:iCs/>
    </w:rPr>
  </w:style>
  <w:style w:type="paragraph" w:customStyle="1" w:styleId="UseCaseSection">
    <w:name w:val="UseCaseSection"/>
    <w:qFormat/>
    <w:pPr>
      <w:ind w:left="851"/>
      <w:jc w:val="both"/>
    </w:pPr>
    <w:rPr>
      <w:rFonts w:ascii="Arial" w:hAnsi="Arial"/>
    </w:rPr>
  </w:style>
  <w:style w:type="paragraph" w:customStyle="1" w:styleId="Campodiapplicazione">
    <w:name w:val="&lt;$$Campo di applicazione$$&gt;"/>
    <w:basedOn w:val="UseCaseSection"/>
    <w:next w:val="UseCaseSection"/>
  </w:style>
  <w:style w:type="paragraph" w:customStyle="1" w:styleId="Evoluzione">
    <w:name w:val="&lt;$$Evoluzione$$&gt;"/>
    <w:basedOn w:val="UseCaseSection"/>
    <w:next w:val="Normale"/>
  </w:style>
  <w:style w:type="paragraph" w:customStyle="1" w:styleId="Flussoalternativo">
    <w:name w:val="&lt;$$Flusso alternativo$$&gt;"/>
    <w:basedOn w:val="UseCaseSection"/>
    <w:next w:val="UseCaseSection"/>
  </w:style>
  <w:style w:type="paragraph" w:customStyle="1" w:styleId="Flussodeglieventi">
    <w:name w:val="&lt;$$Flusso degli eventi$$&gt;"/>
    <w:basedOn w:val="UseCaseSection"/>
    <w:next w:val="UseCaseSection"/>
  </w:style>
  <w:style w:type="paragraph" w:customStyle="1" w:styleId="Flussoprincipale">
    <w:name w:val="&lt;$$Flusso principale$$&gt;"/>
    <w:basedOn w:val="UseCaseSection"/>
    <w:next w:val="UseCaseSection"/>
  </w:style>
  <w:style w:type="paragraph" w:customStyle="1" w:styleId="Postcondizioni">
    <w:name w:val="&lt;$$Postcondizioni$$&gt;"/>
    <w:basedOn w:val="UseCaseSection"/>
    <w:next w:val="UseCaseSection"/>
  </w:style>
  <w:style w:type="paragraph" w:customStyle="1" w:styleId="Precondizioni">
    <w:name w:val="&lt;$$Precondizioni$$&gt;"/>
    <w:basedOn w:val="UseCaseSection"/>
    <w:next w:val="UseCaseSection"/>
  </w:style>
  <w:style w:type="paragraph" w:customStyle="1" w:styleId="Realizzazionedelloscenario">
    <w:name w:val="&lt;$$Realizzazione dello scenario$$&gt;"/>
    <w:basedOn w:val="UseCaseSection"/>
    <w:next w:val="UseCaseSection"/>
  </w:style>
  <w:style w:type="paragraph" w:customStyle="1" w:styleId="Regoleimplementativeutilizzate">
    <w:name w:val="&lt;$$Regole implementative utilizzate$$&gt;"/>
    <w:basedOn w:val="UseCaseSection"/>
    <w:next w:val="UseCaseSection"/>
  </w:style>
  <w:style w:type="paragraph" w:customStyle="1" w:styleId="Requisitidisicurezzaeriservatezza">
    <w:name w:val="&lt;$$Requisiti di sicurezza e riservatezza$$&gt;"/>
    <w:basedOn w:val="UseCaseSection"/>
    <w:next w:val="UseCaseSection"/>
  </w:style>
  <w:style w:type="paragraph" w:customStyle="1" w:styleId="Scenario">
    <w:name w:val="&lt;$$Scenario$$&gt;"/>
    <w:basedOn w:val="UseCaseSection"/>
    <w:next w:val="UseCaseSection"/>
  </w:style>
  <w:style w:type="paragraph" w:customStyle="1" w:styleId="Scopo">
    <w:name w:val="&lt;$$Scopo$$&gt;"/>
    <w:basedOn w:val="UseCaseSection"/>
    <w:next w:val="UseCaseSection"/>
  </w:style>
  <w:style w:type="paragraph" w:customStyle="1" w:styleId="TUseCaseSection">
    <w:name w:val="T_UseCaseSection"/>
    <w:basedOn w:val="Titoletto"/>
  </w:style>
  <w:style w:type="paragraph" w:customStyle="1" w:styleId="TCampodiapplicazione">
    <w:name w:val="T_&lt;$$Campo di applicazione$$&gt;"/>
    <w:basedOn w:val="TUseCaseSection"/>
    <w:next w:val="Campodiapplicazione"/>
  </w:style>
  <w:style w:type="paragraph" w:customStyle="1" w:styleId="TEvoluzione">
    <w:name w:val="T_&lt;$$Evoluzione$$&gt;"/>
    <w:basedOn w:val="TUseCaseSection"/>
    <w:next w:val="Normale"/>
  </w:style>
  <w:style w:type="paragraph" w:customStyle="1" w:styleId="TFlussoalternativo">
    <w:name w:val="T_&lt;$$Flusso alternativo$$&gt;"/>
    <w:basedOn w:val="TUseCaseSection"/>
    <w:next w:val="Flussoalternativo"/>
  </w:style>
  <w:style w:type="paragraph" w:customStyle="1" w:styleId="TFlussodeglieventi">
    <w:name w:val="T_&lt;$$Flusso degli eventi$$&gt;"/>
    <w:basedOn w:val="TUseCaseSection"/>
    <w:next w:val="Flussodeglieventi"/>
  </w:style>
  <w:style w:type="paragraph" w:customStyle="1" w:styleId="TFlussoprincipale">
    <w:name w:val="T_&lt;$$Flusso principale$$&gt;"/>
    <w:basedOn w:val="TUseCaseSection"/>
    <w:next w:val="Flussoprincipale"/>
  </w:style>
  <w:style w:type="paragraph" w:customStyle="1" w:styleId="TPostcondizioni">
    <w:name w:val="T_&lt;$$Postcondizioni$$&gt;"/>
    <w:basedOn w:val="TUseCaseSection"/>
    <w:next w:val="Postcondizioni"/>
  </w:style>
  <w:style w:type="paragraph" w:customStyle="1" w:styleId="TPrecondizioni">
    <w:name w:val="T_&lt;$$Precondizioni$$&gt;"/>
    <w:basedOn w:val="TUseCaseSection"/>
    <w:next w:val="Precondizioni"/>
  </w:style>
  <w:style w:type="paragraph" w:customStyle="1" w:styleId="TRealizzazionedelloscenario">
    <w:name w:val="T_&lt;$$Realizzazione dello scenario$$&gt;"/>
    <w:basedOn w:val="TUseCaseSection"/>
    <w:next w:val="Realizzazionedelloscenario"/>
  </w:style>
  <w:style w:type="paragraph" w:customStyle="1" w:styleId="TRegoleimplementativeutilizzate">
    <w:name w:val="T_&lt;$$Regole implementative utilizzate$$&gt;"/>
    <w:basedOn w:val="TUseCaseSection"/>
    <w:next w:val="Regoleimplementativeutilizzate"/>
  </w:style>
  <w:style w:type="paragraph" w:customStyle="1" w:styleId="TRequisitidisicurezzaeriservatezza">
    <w:name w:val="T_&lt;$$Requisiti di sicurezza e riservatezza$$&gt;"/>
    <w:basedOn w:val="TUseCaseSection"/>
    <w:next w:val="Requisitidisicurezzaeriservatezza"/>
  </w:style>
  <w:style w:type="paragraph" w:customStyle="1" w:styleId="TRequisitinonfunzionali">
    <w:name w:val="T_&lt;$$Requisiti non funzionali$$&gt;"/>
    <w:basedOn w:val="TUseCaseSection"/>
    <w:next w:val="Requisitidisicurezzaeriservatezza"/>
  </w:style>
  <w:style w:type="paragraph" w:customStyle="1" w:styleId="TScenario">
    <w:name w:val="T_&lt;$$Scenario$$&gt;"/>
    <w:basedOn w:val="TUseCaseSection"/>
    <w:next w:val="Scenario"/>
  </w:style>
  <w:style w:type="paragraph" w:customStyle="1" w:styleId="TScopo">
    <w:name w:val="T_&lt;$$Scopo$$&gt;"/>
    <w:basedOn w:val="TUseCaseSection"/>
    <w:next w:val="Scopo"/>
  </w:style>
  <w:style w:type="paragraph" w:customStyle="1" w:styleId="TFlussididati">
    <w:name w:val="T_&lt;$$Flussi di dati$$&gt;"/>
    <w:basedOn w:val="TUseCaseSection"/>
    <w:next w:val="TUseCaseSection"/>
  </w:style>
  <w:style w:type="paragraph" w:customStyle="1" w:styleId="Flussididati">
    <w:name w:val="&lt;$$Flussi di dati$$&gt;"/>
    <w:basedOn w:val="UseCaseSection"/>
    <w:next w:val="UseCaseSection"/>
  </w:style>
  <w:style w:type="paragraph" w:styleId="Corpodeltesto2">
    <w:name w:val="Body Text 2"/>
    <w:basedOn w:val="Normale"/>
    <w:semiHidden/>
    <w:rPr>
      <w:sz w:val="24"/>
    </w:rPr>
  </w:style>
  <w:style w:type="paragraph" w:styleId="Indicedellefigure">
    <w:name w:val="table of figures"/>
    <w:basedOn w:val="Normale"/>
    <w:next w:val="Normale"/>
    <w:semiHidden/>
    <w:pPr>
      <w:keepLines/>
      <w:tabs>
        <w:tab w:val="right" w:leader="dot" w:pos="7944"/>
      </w:tabs>
      <w:ind w:left="403" w:hanging="403"/>
    </w:pPr>
  </w:style>
  <w:style w:type="paragraph" w:customStyle="1" w:styleId="InfoBlue">
    <w:name w:val="InfoBlue"/>
    <w:basedOn w:val="Normale"/>
    <w:next w:val="Normale"/>
    <w:autoRedefine/>
    <w:pPr>
      <w:widowControl w:val="0"/>
      <w:spacing w:after="120" w:line="240" w:lineRule="atLeast"/>
      <w:ind w:left="720"/>
    </w:pPr>
    <w:rPr>
      <w:i/>
      <w:color w:val="0000FF"/>
      <w:lang w:val="en-US"/>
    </w:rPr>
  </w:style>
  <w:style w:type="paragraph" w:customStyle="1" w:styleId="infoblue0">
    <w:name w:val="infoblue"/>
    <w:basedOn w:val="Normale"/>
    <w:pPr>
      <w:spacing w:after="120" w:line="240" w:lineRule="atLeast"/>
      <w:ind w:left="720"/>
    </w:pPr>
    <w:rPr>
      <w:rFonts w:eastAsia="Arial Unicode MS"/>
      <w:i/>
      <w:iCs/>
      <w:color w:val="0000FF"/>
    </w:rPr>
  </w:style>
  <w:style w:type="paragraph" w:customStyle="1" w:styleId="Paragraph2">
    <w:name w:val="Paragraph2"/>
    <w:basedOn w:val="Normale"/>
    <w:pPr>
      <w:widowControl w:val="0"/>
      <w:spacing w:before="80" w:line="240" w:lineRule="atLeast"/>
      <w:ind w:left="720"/>
      <w:jc w:val="both"/>
    </w:pPr>
    <w:rPr>
      <w:color w:val="000000"/>
      <w:lang w:val="en-AU"/>
    </w:rPr>
  </w:style>
  <w:style w:type="paragraph" w:customStyle="1" w:styleId="Titol3senzanum">
    <w:name w:val="Titol3senzanum"/>
    <w:basedOn w:val="Titolo3"/>
    <w:next w:val="Normale"/>
    <w:pPr>
      <w:ind w:left="851" w:hanging="851"/>
      <w:outlineLvl w:val="9"/>
    </w:pPr>
  </w:style>
  <w:style w:type="character" w:customStyle="1" w:styleId="heading1">
    <w:name w:val="heading1"/>
    <w:rPr>
      <w:b/>
      <w:bCs/>
      <w:color w:val="000080"/>
      <w:sz w:val="28"/>
      <w:szCs w:val="28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Testofumetto">
    <w:name w:val="Balloon Text"/>
    <w:basedOn w:val="Normale"/>
    <w:semiHidden/>
    <w:unhideWhenUsed/>
    <w:rPr>
      <w:rFonts w:ascii="Tahoma" w:hAnsi="Tahoma" w:cs="Tahoma"/>
      <w:sz w:val="16"/>
      <w:szCs w:val="16"/>
    </w:rPr>
  </w:style>
  <w:style w:type="paragraph" w:customStyle="1" w:styleId="Requisitidiorganizzazione">
    <w:name w:val="&lt;$$Requisiti di organizzazione$$&gt;"/>
    <w:basedOn w:val="Requisitidisicurezzaeriservatezza"/>
  </w:style>
  <w:style w:type="paragraph" w:customStyle="1" w:styleId="TRequisitidiorganizzazione">
    <w:name w:val="T_&lt;$$Requisiti di organizzazione$$&gt;"/>
    <w:basedOn w:val="TRequisitidisicurezzaeriservatezza"/>
  </w:style>
  <w:style w:type="paragraph" w:customStyle="1" w:styleId="Requisitiaccessoridelcasoduso">
    <w:name w:val="&lt;$$Requisiti accessori del caso d'uso$$&gt;"/>
    <w:basedOn w:val="Requisitidiorganizzazione"/>
  </w:style>
  <w:style w:type="paragraph" w:customStyle="1" w:styleId="TRequisitiaccessoridelcasoduso">
    <w:name w:val="T_&lt;$$Requisiti accessori del caso d'uso$$&gt;"/>
    <w:basedOn w:val="TRequisitidiorganizzazione"/>
  </w:style>
  <w:style w:type="paragraph" w:styleId="Corpotesto">
    <w:name w:val="Body Text"/>
    <w:basedOn w:val="Normale"/>
    <w:link w:val="CorpotestoCarattere"/>
    <w:rPr>
      <w:lang w:val="x-none"/>
    </w:rPr>
  </w:style>
  <w:style w:type="character" w:customStyle="1" w:styleId="TestofumettoCarattere">
    <w:name w:val="Testo fumetto Carattere"/>
    <w:semiHidden/>
    <w:rPr>
      <w:rFonts w:ascii="Tahoma" w:hAnsi="Tahoma" w:cs="Tahoma"/>
      <w:sz w:val="16"/>
      <w:szCs w:val="16"/>
    </w:rPr>
  </w:style>
  <w:style w:type="character" w:styleId="Rimandonotaapidipagina">
    <w:name w:val="footnote reference"/>
    <w:semiHidden/>
    <w:rPr>
      <w:vertAlign w:val="superscript"/>
    </w:rPr>
  </w:style>
  <w:style w:type="paragraph" w:styleId="Testonotaapidipagina">
    <w:name w:val="footnote text"/>
    <w:basedOn w:val="Normale"/>
    <w:semiHidden/>
  </w:style>
  <w:style w:type="paragraph" w:styleId="Numeroelenco4">
    <w:name w:val="List Number 4"/>
    <w:basedOn w:val="Normale"/>
    <w:semiHidden/>
    <w:pPr>
      <w:numPr>
        <w:numId w:val="3"/>
      </w:numPr>
    </w:pPr>
    <w:rPr>
      <w:rFonts w:ascii="Garamond" w:hAnsi="Garamond"/>
      <w:sz w:val="24"/>
      <w:lang w:eastAsia="it-IT"/>
    </w:rPr>
  </w:style>
  <w:style w:type="paragraph" w:customStyle="1" w:styleId="Prerequisiti">
    <w:name w:val="&lt;$$Prerequisiti$$&gt;"/>
    <w:basedOn w:val="Scopo"/>
    <w:next w:val="Normale"/>
  </w:style>
  <w:style w:type="paragraph" w:customStyle="1" w:styleId="TPrerequisiti">
    <w:name w:val="T_&lt;$$Prerequisiti$$&gt;"/>
    <w:basedOn w:val="TScopo"/>
    <w:next w:val="Normale"/>
  </w:style>
  <w:style w:type="paragraph" w:styleId="PreformattatoHTML">
    <w:name w:val="HTML Preformatted"/>
    <w:basedOn w:val="Normale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  <w:lang w:eastAsia="it-IT"/>
    </w:rPr>
  </w:style>
  <w:style w:type="paragraph" w:customStyle="1" w:styleId="Stileprima6pt">
    <w:name w:val="Stile prima 6 pt"/>
    <w:basedOn w:val="Normale"/>
    <w:rsid w:val="001F5177"/>
    <w:pPr>
      <w:spacing w:before="60"/>
    </w:pPr>
    <w:rPr>
      <w:color w:val="000080"/>
      <w:sz w:val="22"/>
      <w:szCs w:val="20"/>
      <w:lang w:eastAsia="it-IT"/>
    </w:rPr>
  </w:style>
  <w:style w:type="paragraph" w:styleId="Numeroelenco5">
    <w:name w:val="List Number 5"/>
    <w:basedOn w:val="Normale"/>
    <w:rsid w:val="00CB39D8"/>
    <w:pPr>
      <w:numPr>
        <w:numId w:val="5"/>
      </w:numPr>
      <w:tabs>
        <w:tab w:val="clear" w:pos="1492"/>
        <w:tab w:val="num" w:pos="1664"/>
      </w:tabs>
      <w:spacing w:before="120" w:after="120"/>
      <w:ind w:left="1661" w:hanging="357"/>
      <w:jc w:val="both"/>
    </w:pPr>
    <w:rPr>
      <w:rFonts w:ascii="Arial" w:hAnsi="Arial"/>
      <w:lang w:eastAsia="it-IT"/>
    </w:rPr>
  </w:style>
  <w:style w:type="table" w:styleId="Grigliatabella">
    <w:name w:val="Table Grid"/>
    <w:basedOn w:val="Tabellanormale"/>
    <w:uiPriority w:val="59"/>
    <w:rsid w:val="0004592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oggettocommento">
    <w:name w:val="annotation subject"/>
    <w:basedOn w:val="Testocommento"/>
    <w:next w:val="Testocommento"/>
    <w:uiPriority w:val="99"/>
    <w:semiHidden/>
    <w:unhideWhenUsed/>
    <w:rsid w:val="00D77022"/>
    <w:rPr>
      <w:b/>
      <w:bCs/>
    </w:rPr>
  </w:style>
  <w:style w:type="character" w:customStyle="1" w:styleId="TestocommentoCarattere">
    <w:name w:val="Testo commento Carattere"/>
    <w:link w:val="Testocommento"/>
    <w:semiHidden/>
    <w:rsid w:val="00D77022"/>
    <w:rPr>
      <w:lang w:val="it-IT" w:eastAsia="en-US" w:bidi="ar-SA"/>
    </w:rPr>
  </w:style>
  <w:style w:type="character" w:customStyle="1" w:styleId="SoggettocommentoCarattere">
    <w:name w:val="Soggetto commento Carattere"/>
    <w:basedOn w:val="TestocommentoCarattere"/>
    <w:link w:val="Soggettocommento"/>
    <w:rsid w:val="00D77022"/>
    <w:rPr>
      <w:lang w:val="it-IT" w:eastAsia="en-US" w:bidi="ar-SA"/>
    </w:rPr>
  </w:style>
  <w:style w:type="paragraph" w:customStyle="1" w:styleId="Default">
    <w:name w:val="Default"/>
    <w:rsid w:val="00A52B2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e">
    <w:name w:val="Revision"/>
    <w:hidden/>
    <w:uiPriority w:val="99"/>
    <w:semiHidden/>
    <w:rsid w:val="00F3159D"/>
    <w:rPr>
      <w:szCs w:val="24"/>
      <w:lang w:eastAsia="en-US"/>
    </w:rPr>
  </w:style>
  <w:style w:type="paragraph" w:customStyle="1" w:styleId="elencoPuntato">
    <w:name w:val="elencoPuntato"/>
    <w:basedOn w:val="Normale"/>
    <w:rsid w:val="001B766D"/>
    <w:pPr>
      <w:widowControl w:val="0"/>
      <w:numPr>
        <w:numId w:val="6"/>
      </w:numPr>
      <w:tabs>
        <w:tab w:val="num" w:pos="426"/>
      </w:tabs>
      <w:spacing w:line="220" w:lineRule="atLeast"/>
      <w:ind w:left="426" w:hanging="284"/>
      <w:jc w:val="both"/>
    </w:pPr>
    <w:rPr>
      <w:rFonts w:ascii="Garamond" w:hAnsi="Garamond"/>
      <w:sz w:val="22"/>
      <w:lang w:eastAsia="it-IT"/>
    </w:rPr>
  </w:style>
  <w:style w:type="paragraph" w:customStyle="1" w:styleId="sottelenco">
    <w:name w:val="sottelenco"/>
    <w:basedOn w:val="Rientrocorpodeltesto"/>
    <w:qFormat/>
    <w:rsid w:val="007A3052"/>
    <w:pPr>
      <w:numPr>
        <w:ilvl w:val="1"/>
        <w:numId w:val="7"/>
      </w:numPr>
      <w:tabs>
        <w:tab w:val="clear" w:pos="2291"/>
        <w:tab w:val="num" w:pos="851"/>
      </w:tabs>
      <w:spacing w:line="220" w:lineRule="atLeast"/>
      <w:ind w:left="851" w:hanging="284"/>
    </w:pPr>
    <w:rPr>
      <w:rFonts w:ascii="Garamond" w:hAnsi="Garamond"/>
      <w:sz w:val="22"/>
      <w:szCs w:val="20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012FFE"/>
    <w:pPr>
      <w:spacing w:before="100" w:beforeAutospacing="1" w:after="100" w:afterAutospacing="1"/>
    </w:pPr>
    <w:rPr>
      <w:sz w:val="24"/>
      <w:lang w:eastAsia="it-IT"/>
    </w:rPr>
  </w:style>
  <w:style w:type="paragraph" w:styleId="Paragrafoelenco">
    <w:name w:val="List Paragraph"/>
    <w:basedOn w:val="Normale"/>
    <w:uiPriority w:val="34"/>
    <w:qFormat/>
    <w:rsid w:val="00817B7A"/>
    <w:pPr>
      <w:ind w:left="708"/>
    </w:pPr>
  </w:style>
  <w:style w:type="character" w:customStyle="1" w:styleId="CorpotestoCarattere">
    <w:name w:val="Corpo testo Carattere"/>
    <w:link w:val="Corpotesto"/>
    <w:rsid w:val="00172448"/>
    <w:rPr>
      <w:szCs w:val="24"/>
      <w:lang w:eastAsia="en-US"/>
    </w:rPr>
  </w:style>
  <w:style w:type="paragraph" w:styleId="Testonormale">
    <w:name w:val="Plain Text"/>
    <w:basedOn w:val="Normale"/>
    <w:rsid w:val="00C718D1"/>
    <w:rPr>
      <w:rFonts w:ascii="Courier New" w:hAnsi="Courier New" w:cs="Courier New"/>
      <w:szCs w:val="20"/>
    </w:rPr>
  </w:style>
  <w:style w:type="paragraph" w:customStyle="1" w:styleId="Appendice">
    <w:name w:val="Appendice"/>
    <w:basedOn w:val="Titolo1"/>
    <w:rsid w:val="00D60D5E"/>
    <w:pPr>
      <w:numPr>
        <w:numId w:val="2"/>
      </w:numPr>
    </w:pPr>
  </w:style>
  <w:style w:type="paragraph" w:customStyle="1" w:styleId="xsd">
    <w:name w:val="xsd"/>
    <w:basedOn w:val="Normale"/>
    <w:rsid w:val="00B46111"/>
    <w:rPr>
      <w:rFonts w:ascii="Courier New" w:hAnsi="Courier New"/>
      <w:sz w:val="16"/>
    </w:rPr>
  </w:style>
  <w:style w:type="paragraph" w:customStyle="1" w:styleId="StileTitolo2">
    <w:name w:val="Stile Titolo 2"/>
    <w:aliases w:val="H2 + 11 pt"/>
    <w:basedOn w:val="Titolo2"/>
    <w:rsid w:val="000C51AC"/>
    <w:pPr>
      <w:ind w:left="0" w:firstLine="0"/>
    </w:pPr>
    <w:rPr>
      <w:bCs/>
      <w:sz w:val="22"/>
    </w:rPr>
  </w:style>
  <w:style w:type="paragraph" w:styleId="Mappadocumento">
    <w:name w:val="Document Map"/>
    <w:basedOn w:val="Normale"/>
    <w:semiHidden/>
    <w:rsid w:val="005445E6"/>
    <w:pPr>
      <w:shd w:val="clear" w:color="auto" w:fill="000080"/>
    </w:pPr>
    <w:rPr>
      <w:rFonts w:ascii="Tahoma" w:hAnsi="Tahoma" w:cs="Tahoma"/>
      <w:szCs w:val="20"/>
    </w:rPr>
  </w:style>
  <w:style w:type="character" w:customStyle="1" w:styleId="Titol2senzanumCarattere">
    <w:name w:val="Titol2senzanum Carattere"/>
    <w:link w:val="Titol2senzanum"/>
    <w:rsid w:val="009468C7"/>
    <w:rPr>
      <w:rFonts w:ascii="Arial" w:hAnsi="Arial"/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71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6982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29400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2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2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86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8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7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jpeg"/><Relationship Id="rId1" Type="http://schemas.openxmlformats.org/officeDocument/2006/relationships/image" Target="media/image6.png"/><Relationship Id="rId5" Type="http://schemas.openxmlformats.org/officeDocument/2006/relationships/image" Target="media/image10.png"/><Relationship Id="rId4" Type="http://schemas.openxmlformats.org/officeDocument/2006/relationships/image" Target="media/image9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i\Rational\SoDAWord\wizards\sod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39207-4409-485D-8ADD-E6965CF78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soda.dot</Template>
  <TotalTime>2</TotalTime>
  <Pages>20</Pages>
  <Words>5580</Words>
  <Characters>31812</Characters>
  <Application>Microsoft Office Word</Application>
  <DocSecurity>0</DocSecurity>
  <Lines>265</Lines>
  <Paragraphs>74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Requisiti di Qualità del Software N-SISR</vt:lpstr>
    </vt:vector>
  </TitlesOfParts>
  <Company>HP</Company>
  <LinksUpToDate>false</LinksUpToDate>
  <CharactersWithSpaces>37318</CharactersWithSpaces>
  <SharedDoc>false</SharedDoc>
  <HLinks>
    <vt:vector size="204" baseType="variant">
      <vt:variant>
        <vt:i4>1245244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_Toc356396040</vt:lpwstr>
      </vt:variant>
      <vt:variant>
        <vt:i4>1310780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_Toc356396039</vt:lpwstr>
      </vt:variant>
      <vt:variant>
        <vt:i4>1310780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_Toc356396038</vt:lpwstr>
      </vt:variant>
      <vt:variant>
        <vt:i4>1310780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_Toc356396037</vt:lpwstr>
      </vt:variant>
      <vt:variant>
        <vt:i4>1310780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_Toc356396036</vt:lpwstr>
      </vt:variant>
      <vt:variant>
        <vt:i4>1310780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_Toc356396035</vt:lpwstr>
      </vt:variant>
      <vt:variant>
        <vt:i4>1310780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_Toc356396034</vt:lpwstr>
      </vt:variant>
      <vt:variant>
        <vt:i4>1310780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_Toc356396033</vt:lpwstr>
      </vt:variant>
      <vt:variant>
        <vt:i4>1310780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_Toc356396032</vt:lpwstr>
      </vt:variant>
      <vt:variant>
        <vt:i4>1310780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_Toc356396031</vt:lpwstr>
      </vt:variant>
      <vt:variant>
        <vt:i4>1310780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_Toc356396030</vt:lpwstr>
      </vt:variant>
      <vt:variant>
        <vt:i4>1376316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_Toc356396029</vt:lpwstr>
      </vt:variant>
      <vt:variant>
        <vt:i4>1376316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_Toc356396028</vt:lpwstr>
      </vt:variant>
      <vt:variant>
        <vt:i4>1376316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_Toc356396027</vt:lpwstr>
      </vt:variant>
      <vt:variant>
        <vt:i4>1376316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_Toc356396026</vt:lpwstr>
      </vt:variant>
      <vt:variant>
        <vt:i4>1376316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_Toc356396025</vt:lpwstr>
      </vt:variant>
      <vt:variant>
        <vt:i4>1376316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_Toc356396024</vt:lpwstr>
      </vt:variant>
      <vt:variant>
        <vt:i4>1376316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_Toc356396023</vt:lpwstr>
      </vt:variant>
      <vt:variant>
        <vt:i4>1376316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_Toc356396022</vt:lpwstr>
      </vt:variant>
      <vt:variant>
        <vt:i4>1376316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_Toc356396021</vt:lpwstr>
      </vt:variant>
      <vt:variant>
        <vt:i4>1376316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_Toc356396020</vt:lpwstr>
      </vt:variant>
      <vt:variant>
        <vt:i4>1441852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_Toc356396019</vt:lpwstr>
      </vt:variant>
      <vt:variant>
        <vt:i4>1441852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_Toc356396018</vt:lpwstr>
      </vt:variant>
      <vt:variant>
        <vt:i4>1441852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_Toc356396017</vt:lpwstr>
      </vt:variant>
      <vt:variant>
        <vt:i4>1441852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_Toc356396016</vt:lpwstr>
      </vt:variant>
      <vt:variant>
        <vt:i4>1441852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_Toc356396015</vt:lpwstr>
      </vt:variant>
      <vt:variant>
        <vt:i4>1441852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_Toc356396014</vt:lpwstr>
      </vt:variant>
      <vt:variant>
        <vt:i4>1441852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_Toc356396013</vt:lpwstr>
      </vt:variant>
      <vt:variant>
        <vt:i4>1441852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_Toc356396012</vt:lpwstr>
      </vt:variant>
      <vt:variant>
        <vt:i4>1441852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_Toc356396011</vt:lpwstr>
      </vt:variant>
      <vt:variant>
        <vt:i4>1441852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_Toc356396010</vt:lpwstr>
      </vt:variant>
      <vt:variant>
        <vt:i4>1507388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_Toc356396009</vt:lpwstr>
      </vt:variant>
      <vt:variant>
        <vt:i4>1507388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_Toc356396008</vt:lpwstr>
      </vt:variant>
      <vt:variant>
        <vt:i4>1507388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_Toc356396007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Requisiti di Qualità del Software N-SISR</dc:title>
  <dc:subject>NSISR</dc:subject>
  <dc:creator>Roberto Corvaglia</dc:creator>
  <cp:keywords/>
  <cp:lastModifiedBy>pira</cp:lastModifiedBy>
  <cp:revision>2</cp:revision>
  <cp:lastPrinted>2013-05-16T09:10:00Z</cp:lastPrinted>
  <dcterms:created xsi:type="dcterms:W3CDTF">2024-11-14T15:02:00Z</dcterms:created>
  <dcterms:modified xsi:type="dcterms:W3CDTF">2024-11-14T15:02:00Z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sPath">
    <vt:lpwstr>Path assoluto della cartella contenete i modelli RSA</vt:lpwstr>
  </property>
  <property fmtid="{D5CDD505-2E9C-101B-9397-08002B2CF9AE}" pid="3" name="Sigla">
    <vt:lpwstr>WWW</vt:lpwstr>
  </property>
  <property fmtid="{D5CDD505-2E9C-101B-9397-08002B2CF9AE}" pid="4" name="Sar">
    <vt:lpwstr>Denominazione area applicativa </vt:lpwstr>
  </property>
</Properties>
</file>